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FF3" w:rsidRPr="006D406A" w:rsidRDefault="009D3FF3" w:rsidP="005847F9">
      <w:pPr>
        <w:spacing w:line="500" w:lineRule="exact"/>
        <w:jc w:val="left"/>
        <w:rPr>
          <w:spacing w:val="-6"/>
          <w:w w:val="80"/>
          <w:sz w:val="28"/>
          <w:szCs w:val="28"/>
        </w:rPr>
      </w:pPr>
      <w:r w:rsidRPr="006D406A">
        <w:rPr>
          <w:spacing w:val="-6"/>
          <w:w w:val="80"/>
          <w:sz w:val="28"/>
          <w:szCs w:val="28"/>
        </w:rPr>
        <w:t xml:space="preserve">                     </w:t>
      </w:r>
      <w:r w:rsidRPr="006D406A">
        <w:rPr>
          <w:rFonts w:hint="eastAsia"/>
          <w:spacing w:val="-6"/>
          <w:w w:val="80"/>
          <w:sz w:val="52"/>
          <w:szCs w:val="52"/>
        </w:rPr>
        <w:t>三上语文看拼音写词语</w:t>
      </w:r>
      <w:r w:rsidRPr="006D406A">
        <w:rPr>
          <w:spacing w:val="-6"/>
          <w:w w:val="80"/>
          <w:sz w:val="52"/>
          <w:szCs w:val="52"/>
        </w:rPr>
        <w:t xml:space="preserve">  </w:t>
      </w:r>
      <w:r w:rsidRPr="006D406A">
        <w:rPr>
          <w:spacing w:val="-6"/>
          <w:w w:val="80"/>
          <w:sz w:val="28"/>
          <w:szCs w:val="28"/>
        </w:rPr>
        <w:t xml:space="preserve">   </w:t>
      </w:r>
      <w:r w:rsidRPr="006D406A">
        <w:rPr>
          <w:rFonts w:hint="eastAsia"/>
          <w:spacing w:val="-6"/>
          <w:w w:val="80"/>
          <w:sz w:val="28"/>
          <w:szCs w:val="28"/>
        </w:rPr>
        <w:t>姓名</w:t>
      </w:r>
      <w:r w:rsidRPr="006D406A">
        <w:rPr>
          <w:spacing w:val="-6"/>
          <w:w w:val="80"/>
          <w:sz w:val="28"/>
          <w:szCs w:val="28"/>
        </w:rPr>
        <w:t xml:space="preserve">________ </w:t>
      </w:r>
      <w:r w:rsidRPr="006D406A">
        <w:rPr>
          <w:rFonts w:hint="eastAsia"/>
          <w:spacing w:val="-6"/>
          <w:w w:val="80"/>
          <w:sz w:val="28"/>
          <w:szCs w:val="28"/>
        </w:rPr>
        <w:t>得分</w:t>
      </w:r>
      <w:r w:rsidRPr="006D406A">
        <w:rPr>
          <w:spacing w:val="-6"/>
          <w:w w:val="80"/>
          <w:sz w:val="28"/>
          <w:szCs w:val="28"/>
        </w:rPr>
        <w:t>_____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tu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k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i  b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 xml:space="preserve"> l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q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q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pi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d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y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ku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  d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o y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hu</w:t>
      </w:r>
      <w:r w:rsidRPr="006D406A">
        <w:rPr>
          <w:rFonts w:hint="eastAsia"/>
          <w:spacing w:val="-6"/>
          <w:w w:val="80"/>
          <w:sz w:val="30"/>
          <w:szCs w:val="30"/>
        </w:rPr>
        <w:t>ǒ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qi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qi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 hu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r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 xml:space="preserve">o 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) (       ) (         ) (        ) (        ) (       ) (        ) (       )  (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 p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i  j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 q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q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n 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   x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f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  g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k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 l</w:t>
      </w:r>
      <w:r w:rsidRPr="006D406A">
        <w:rPr>
          <w:rFonts w:hint="eastAsia"/>
          <w:spacing w:val="-6"/>
          <w:w w:val="80"/>
          <w:sz w:val="30"/>
          <w:szCs w:val="30"/>
        </w:rPr>
        <w:t>ü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h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qi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li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shu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s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zh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u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)  (      ) (       ) (         ) (        ) (               )   (       )  (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b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i t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 xml:space="preserve">  c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min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c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di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 b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 xml:space="preserve"> t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 q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j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c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 y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sh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  j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t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p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 xml:space="preserve">i 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)  (       ) (      ) (       ) (       ) (      ) (      ) (         ) (     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y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>i sh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 ch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f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xi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 ji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y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s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hu</w:t>
      </w:r>
      <w:r w:rsidRPr="006D406A">
        <w:rPr>
          <w:rFonts w:hint="eastAsia"/>
          <w:spacing w:val="-6"/>
          <w:w w:val="80"/>
          <w:sz w:val="30"/>
          <w:szCs w:val="30"/>
        </w:rPr>
        <w:t>ǒ</w:t>
      </w:r>
      <w:r w:rsidRPr="006D406A">
        <w:rPr>
          <w:spacing w:val="-6"/>
          <w:w w:val="80"/>
          <w:sz w:val="30"/>
          <w:szCs w:val="30"/>
        </w:rPr>
        <w:t xml:space="preserve">  li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r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d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k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j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 xml:space="preserve">n  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bi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  y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si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         )  (       )   (            )  (             ) (      ) (      ) (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h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sh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 s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j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t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 xml:space="preserve">  zh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f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i m</w:t>
      </w:r>
      <w:r w:rsidRPr="006D406A">
        <w:rPr>
          <w:rFonts w:hint="eastAsia"/>
          <w:spacing w:val="-6"/>
          <w:w w:val="80"/>
          <w:sz w:val="30"/>
          <w:szCs w:val="30"/>
        </w:rPr>
        <w:t>ě</w:t>
      </w:r>
      <w:r w:rsidRPr="006D406A">
        <w:rPr>
          <w:spacing w:val="-6"/>
          <w:w w:val="80"/>
          <w:sz w:val="30"/>
          <w:szCs w:val="30"/>
        </w:rPr>
        <w:t>i   pi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l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hu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>u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  zh</w:t>
      </w:r>
      <w:r w:rsidRPr="006D406A">
        <w:rPr>
          <w:rFonts w:hint="eastAsia"/>
          <w:spacing w:val="-6"/>
          <w:w w:val="80"/>
          <w:sz w:val="30"/>
          <w:szCs w:val="30"/>
        </w:rPr>
        <w:t>ě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t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  ) (        ) (       ) (         )  (      ) (        )  (        ) (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sh</w:t>
      </w:r>
      <w:r w:rsidRPr="006D406A">
        <w:rPr>
          <w:rFonts w:hint="eastAsia"/>
          <w:spacing w:val="-6"/>
          <w:w w:val="80"/>
          <w:sz w:val="30"/>
          <w:szCs w:val="30"/>
        </w:rPr>
        <w:t>ū</w:t>
      </w:r>
      <w:r w:rsidRPr="006D406A">
        <w:rPr>
          <w:spacing w:val="-6"/>
          <w:w w:val="80"/>
          <w:sz w:val="30"/>
          <w:szCs w:val="30"/>
        </w:rPr>
        <w:t xml:space="preserve"> s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x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t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 xml:space="preserve">i </w:t>
      </w:r>
      <w:r w:rsidRPr="006D406A">
        <w:rPr>
          <w:rFonts w:hint="eastAsia"/>
          <w:spacing w:val="-6"/>
          <w:w w:val="80"/>
          <w:sz w:val="30"/>
          <w:szCs w:val="30"/>
        </w:rPr>
        <w:t>ɡè</w:t>
      </w:r>
      <w:r w:rsidRPr="006D406A">
        <w:rPr>
          <w:spacing w:val="-6"/>
          <w:w w:val="80"/>
          <w:sz w:val="30"/>
          <w:szCs w:val="30"/>
        </w:rPr>
        <w:t>y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r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zh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  xi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z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  zhu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 xml:space="preserve"> zhu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c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cu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 y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zh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o  d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>n sh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 )  (          )  (      )  (       ) (        )   (       )   (        ) (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li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p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y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 hu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  b</w:t>
      </w:r>
      <w:r w:rsidRPr="006D406A">
        <w:rPr>
          <w:rFonts w:hint="eastAsia"/>
          <w:spacing w:val="-6"/>
          <w:w w:val="80"/>
          <w:sz w:val="30"/>
          <w:szCs w:val="30"/>
        </w:rPr>
        <w:t>ě</w:t>
      </w:r>
      <w:r w:rsidRPr="006D406A">
        <w:rPr>
          <w:spacing w:val="-6"/>
          <w:w w:val="80"/>
          <w:sz w:val="30"/>
          <w:szCs w:val="30"/>
        </w:rPr>
        <w:t>i d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 xml:space="preserve"> hu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d</w:t>
      </w:r>
      <w:r w:rsidRPr="006D406A">
        <w:rPr>
          <w:rFonts w:hint="eastAsia"/>
          <w:spacing w:val="-6"/>
          <w:w w:val="80"/>
          <w:sz w:val="30"/>
          <w:szCs w:val="30"/>
        </w:rPr>
        <w:t>ǒ</w:t>
      </w:r>
      <w:r w:rsidRPr="006D406A">
        <w:rPr>
          <w:spacing w:val="-6"/>
          <w:w w:val="80"/>
          <w:sz w:val="30"/>
          <w:szCs w:val="30"/>
        </w:rPr>
        <w:t>u d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b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  sh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 l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li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mi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q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 xml:space="preserve"> f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 )  (       ) (         )  (       ) (        ) (        )    (     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r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sh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  z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m</w:t>
      </w:r>
      <w:r w:rsidRPr="006D406A">
        <w:rPr>
          <w:rFonts w:hint="eastAsia"/>
          <w:spacing w:val="-6"/>
          <w:w w:val="80"/>
          <w:sz w:val="30"/>
          <w:szCs w:val="30"/>
        </w:rPr>
        <w:t>ě</w:t>
      </w:r>
      <w:r w:rsidRPr="006D406A">
        <w:rPr>
          <w:spacing w:val="-6"/>
          <w:w w:val="80"/>
          <w:sz w:val="30"/>
          <w:szCs w:val="30"/>
        </w:rPr>
        <w:t>i   t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 xml:space="preserve">   y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r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x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 xml:space="preserve">   r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n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o f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i f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  b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i m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m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chu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li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) (        ) (         ) (           ) (             )  (             )   (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y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y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y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u y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y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>u r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  pi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f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 y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m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ch</w:t>
      </w:r>
      <w:r w:rsidRPr="006D406A">
        <w:rPr>
          <w:rFonts w:hint="eastAsia"/>
          <w:spacing w:val="-6"/>
          <w:w w:val="80"/>
          <w:sz w:val="30"/>
          <w:szCs w:val="30"/>
        </w:rPr>
        <w:t>ū</w:t>
      </w:r>
      <w:r w:rsidRPr="006D406A">
        <w:rPr>
          <w:spacing w:val="-6"/>
          <w:w w:val="80"/>
          <w:sz w:val="30"/>
          <w:szCs w:val="30"/>
        </w:rPr>
        <w:t xml:space="preserve"> ch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>i w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 r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  </w:t>
      </w:r>
      <w:r w:rsidRPr="006D406A">
        <w:rPr>
          <w:rFonts w:hint="eastAsia"/>
          <w:spacing w:val="-6"/>
          <w:w w:val="80"/>
          <w:sz w:val="30"/>
          <w:szCs w:val="30"/>
        </w:rPr>
        <w:t>ɡé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  y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  zh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l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 ) (      ) (       ) (       ) (             ) (         ) (      ) (       ) (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yu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ti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o  d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c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l</w:t>
      </w:r>
      <w:r w:rsidRPr="006D406A">
        <w:rPr>
          <w:rFonts w:hint="eastAsia"/>
          <w:spacing w:val="-6"/>
          <w:w w:val="80"/>
          <w:sz w:val="30"/>
          <w:szCs w:val="30"/>
        </w:rPr>
        <w:t>ǜ</w:t>
      </w:r>
      <w:r w:rsidRPr="006D406A">
        <w:rPr>
          <w:spacing w:val="-6"/>
          <w:w w:val="80"/>
          <w:sz w:val="30"/>
          <w:szCs w:val="30"/>
        </w:rPr>
        <w:t xml:space="preserve">  q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r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>u  w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i r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o  c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c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di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 xml:space="preserve"> di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 xml:space="preserve"> 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 ku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 y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 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 xml:space="preserve">(      )  (         ) (      ) (        ) (       ) (                )  (                )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sh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xi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b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r</w:t>
      </w:r>
      <w:r w:rsidRPr="006D406A">
        <w:rPr>
          <w:rFonts w:hint="eastAsia"/>
          <w:spacing w:val="-6"/>
          <w:w w:val="80"/>
          <w:sz w:val="30"/>
          <w:szCs w:val="30"/>
        </w:rPr>
        <w:t>ě</w:t>
      </w:r>
      <w:r w:rsidRPr="006D406A">
        <w:rPr>
          <w:spacing w:val="-6"/>
          <w:w w:val="80"/>
          <w:sz w:val="30"/>
          <w:szCs w:val="30"/>
        </w:rPr>
        <w:t>n y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k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i  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>n  y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 xml:space="preserve">n 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r ji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sh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>ng d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r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>ng qi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zh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f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 xml:space="preserve"> m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 xml:space="preserve">  m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hu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 xml:space="preserve"> 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 xml:space="preserve">(     )   (           )  (       ) (            )  (       ) (      ) (      )(     )  (      ) 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bi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o mi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b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 xml:space="preserve"> gu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ng l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 l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  y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 s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 xml:space="preserve">  b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i w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f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ng / p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 xml:space="preserve"> bu j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d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i//g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zh</w:t>
      </w:r>
      <w:r w:rsidRPr="006D406A">
        <w:rPr>
          <w:rFonts w:hint="eastAsia"/>
          <w:spacing w:val="-6"/>
          <w:w w:val="80"/>
          <w:sz w:val="30"/>
          <w:szCs w:val="30"/>
        </w:rPr>
        <w:t>ǒ</w:t>
      </w:r>
      <w:r w:rsidRPr="006D406A">
        <w:rPr>
          <w:spacing w:val="-6"/>
          <w:w w:val="80"/>
          <w:sz w:val="30"/>
          <w:szCs w:val="30"/>
        </w:rPr>
        <w:t>ng g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ng /r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ng r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 xml:space="preserve">n 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)  (             ) (        ) (           )   (          )   (             )  (         ) g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xi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 sh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u hu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 xml:space="preserve"> 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ng f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>n  n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ng g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 z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ng sh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  m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 xml:space="preserve"> f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ng   zh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j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 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i sh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ng t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q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j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li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 xml:space="preserve">(      ) (       ) (        ) (       )   (       )  (        ) (       ) (             ) (       ) 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y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ch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>n  ch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>n j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xi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ě</w:t>
      </w:r>
      <w:r w:rsidRPr="006D406A">
        <w:rPr>
          <w:spacing w:val="-6"/>
          <w:w w:val="80"/>
          <w:sz w:val="30"/>
          <w:szCs w:val="30"/>
        </w:rPr>
        <w:t>i  t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u li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du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zh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o  m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ji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 xml:space="preserve"> zhu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l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j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zh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  ji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lu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 xml:space="preserve"> s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 xml:space="preserve">n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 xml:space="preserve">(        ) (        ) (         ) (       ) (        ) (         ) (        ) (      )  (           )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q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 qi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 n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ba  j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 c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c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sh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</w:t>
      </w:r>
      <w:r w:rsidRPr="006D406A">
        <w:rPr>
          <w:rFonts w:hint="eastAsia"/>
          <w:spacing w:val="-6"/>
          <w:w w:val="80"/>
          <w:sz w:val="30"/>
          <w:szCs w:val="30"/>
        </w:rPr>
        <w:t>ɡē</w:t>
      </w:r>
      <w:r w:rsidRPr="006D406A">
        <w:rPr>
          <w:spacing w:val="-6"/>
          <w:w w:val="80"/>
          <w:sz w:val="30"/>
          <w:szCs w:val="30"/>
        </w:rPr>
        <w:t>n zh</w:t>
      </w:r>
      <w:r w:rsidRPr="006D406A">
        <w:rPr>
          <w:rFonts w:ascii="宋体" w:hAnsi="宋体"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  j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xi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k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i f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m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 z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o c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>n  f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zh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 xml:space="preserve">(     ) (      ) (          ) (                  ) (                  ) (      ) (      ) (       )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p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>n    b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 f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 f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m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 xml:space="preserve">   y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o hu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yu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x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 su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j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  hu</w:t>
      </w:r>
      <w:r w:rsidRPr="006D406A">
        <w:rPr>
          <w:rFonts w:hint="eastAsia"/>
          <w:spacing w:val="-6"/>
          <w:w w:val="80"/>
          <w:sz w:val="30"/>
          <w:szCs w:val="30"/>
        </w:rPr>
        <w:t>ǒ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 q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ch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ch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 xml:space="preserve">(         )  (       )  (       ) (       ) (        )  (         ) (       )   (            ) 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shu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 xml:space="preserve"> j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</w:t>
      </w:r>
      <w:r w:rsidRPr="006D406A">
        <w:rPr>
          <w:rFonts w:hint="eastAsia"/>
          <w:spacing w:val="-6"/>
          <w:w w:val="80"/>
          <w:sz w:val="30"/>
          <w:szCs w:val="30"/>
        </w:rPr>
        <w:t>ɡō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h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zu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 xml:space="preserve"> f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i w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i 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f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zu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 xml:space="preserve"> l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x</w:t>
      </w:r>
      <w:r w:rsidRPr="006D406A">
        <w:rPr>
          <w:rFonts w:ascii="宋体" w:hAnsi="宋体"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   hu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   sh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   d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yu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 xml:space="preserve">n  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 xml:space="preserve">(            )  (             ) (                 )  (        ) (        ) (        ) (          )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d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 xml:space="preserve"> k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q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 l</w:t>
      </w:r>
      <w:r w:rsidRPr="006D406A">
        <w:rPr>
          <w:rFonts w:hint="eastAsia"/>
          <w:spacing w:val="-6"/>
          <w:w w:val="80"/>
          <w:sz w:val="30"/>
          <w:szCs w:val="30"/>
        </w:rPr>
        <w:t>üè</w:t>
      </w:r>
      <w:r w:rsidRPr="006D406A">
        <w:rPr>
          <w:spacing w:val="-6"/>
          <w:w w:val="80"/>
          <w:sz w:val="30"/>
          <w:szCs w:val="30"/>
        </w:rPr>
        <w:t xml:space="preserve">  zh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d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u  ch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</w:t>
      </w:r>
      <w:r w:rsidRPr="006D406A">
        <w:rPr>
          <w:rFonts w:hint="eastAsia"/>
          <w:spacing w:val="-6"/>
          <w:w w:val="80"/>
          <w:sz w:val="30"/>
          <w:szCs w:val="30"/>
        </w:rPr>
        <w:t>ɡō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 zh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bi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o sh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mi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ch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 q</w:t>
      </w:r>
      <w:r w:rsidRPr="006D406A">
        <w:rPr>
          <w:rFonts w:hint="eastAsia"/>
          <w:spacing w:val="-6"/>
          <w:w w:val="80"/>
          <w:sz w:val="30"/>
          <w:szCs w:val="30"/>
        </w:rPr>
        <w:t>ū</w:t>
      </w:r>
      <w:r w:rsidRPr="006D406A">
        <w:rPr>
          <w:spacing w:val="-6"/>
          <w:w w:val="80"/>
          <w:sz w:val="30"/>
          <w:szCs w:val="30"/>
        </w:rPr>
        <w:t xml:space="preserve"> r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  ji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y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m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>u ch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) (     ) (         ) (         ) (         ) (       ) (        ) (      ) (       ) (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h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u hu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 ch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 xml:space="preserve"> r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  w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b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 w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n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   zhu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ru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i qi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ch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i c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o  f</w:t>
      </w:r>
      <w:r w:rsidRPr="006D406A">
        <w:rPr>
          <w:rFonts w:hint="eastAsia"/>
          <w:spacing w:val="-6"/>
          <w:w w:val="80"/>
          <w:sz w:val="30"/>
          <w:szCs w:val="30"/>
        </w:rPr>
        <w:t>ū</w:t>
      </w:r>
      <w:r w:rsidRPr="006D406A">
        <w:rPr>
          <w:spacing w:val="-6"/>
          <w:w w:val="80"/>
          <w:sz w:val="30"/>
          <w:szCs w:val="30"/>
        </w:rPr>
        <w:t xml:space="preserve"> f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   zh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f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   n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l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) (        ) (              )  (                 ) (        ) (       ) (        ) (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ch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f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  r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>u</w:t>
      </w:r>
      <w:r w:rsidRPr="006D406A">
        <w:rPr>
          <w:rFonts w:hint="eastAsia"/>
          <w:spacing w:val="-6"/>
          <w:w w:val="80"/>
          <w:sz w:val="30"/>
          <w:szCs w:val="30"/>
        </w:rPr>
        <w:t>ǒ</w:t>
      </w:r>
      <w:r w:rsidRPr="006D406A">
        <w:rPr>
          <w:spacing w:val="-6"/>
          <w:w w:val="80"/>
          <w:sz w:val="30"/>
          <w:szCs w:val="30"/>
        </w:rPr>
        <w:t xml:space="preserve">   f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 xml:space="preserve"> xi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 zh</w:t>
      </w:r>
      <w:r w:rsidRPr="006D406A">
        <w:rPr>
          <w:rFonts w:hint="eastAsia"/>
          <w:spacing w:val="-6"/>
          <w:w w:val="80"/>
          <w:sz w:val="30"/>
          <w:szCs w:val="30"/>
        </w:rPr>
        <w:t>ě</w:t>
      </w:r>
      <w:r w:rsidRPr="006D406A">
        <w:rPr>
          <w:spacing w:val="-6"/>
          <w:w w:val="80"/>
          <w:sz w:val="30"/>
          <w:szCs w:val="30"/>
        </w:rPr>
        <w:t>n du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m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gu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 x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zhu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n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>i z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t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k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 xml:space="preserve">(        ) (       ) (        ) (       )  (       )  (        ) (       )    (       ) (        )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hu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b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 y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ji</w:t>
      </w:r>
      <w:r w:rsidRPr="006D406A">
        <w:rPr>
          <w:rFonts w:hint="eastAsia"/>
          <w:spacing w:val="-6"/>
          <w:w w:val="80"/>
          <w:sz w:val="30"/>
          <w:szCs w:val="30"/>
        </w:rPr>
        <w:t>ū</w:t>
      </w:r>
      <w:r w:rsidRPr="006D406A">
        <w:rPr>
          <w:spacing w:val="-6"/>
          <w:w w:val="80"/>
          <w:sz w:val="30"/>
          <w:szCs w:val="30"/>
        </w:rPr>
        <w:t xml:space="preserve">  z</w:t>
      </w:r>
      <w:r w:rsidRPr="006D406A">
        <w:rPr>
          <w:rFonts w:ascii="宋体" w:hAnsi="宋体"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 xml:space="preserve"> x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xi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 xml:space="preserve">o 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>u</w:t>
      </w:r>
      <w:r w:rsidRPr="006D406A">
        <w:rPr>
          <w:rFonts w:hint="eastAsia"/>
          <w:spacing w:val="-6"/>
          <w:w w:val="80"/>
          <w:sz w:val="30"/>
          <w:szCs w:val="30"/>
        </w:rPr>
        <w:t>ǒ</w:t>
      </w:r>
      <w:r w:rsidRPr="006D406A">
        <w:rPr>
          <w:spacing w:val="-6"/>
          <w:w w:val="80"/>
          <w:sz w:val="30"/>
          <w:szCs w:val="30"/>
        </w:rPr>
        <w:t xml:space="preserve">  f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hu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 xml:space="preserve">  h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 xml:space="preserve"> x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 sh</w:t>
      </w:r>
      <w:r w:rsidRPr="006D406A">
        <w:rPr>
          <w:rFonts w:hint="eastAsia"/>
          <w:spacing w:val="-6"/>
          <w:w w:val="80"/>
          <w:sz w:val="30"/>
          <w:szCs w:val="30"/>
        </w:rPr>
        <w:t>ū</w:t>
      </w:r>
      <w:r w:rsidRPr="006D406A">
        <w:rPr>
          <w:spacing w:val="-6"/>
          <w:w w:val="80"/>
          <w:sz w:val="30"/>
          <w:szCs w:val="30"/>
        </w:rPr>
        <w:t xml:space="preserve"> fu  q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t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>u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 sh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j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j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j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c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 xml:space="preserve">i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) (      ) (     ) (        ) (      ) (     ) (       ) (       )  (        ) (     )(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sh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y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o  j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 m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r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 li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r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ch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o  l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p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 xml:space="preserve"> x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bi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o y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zu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 qu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  l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 c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zh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) (              ) (               ) (               )  (       ) (       ) (    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chu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z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u  ji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l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  yu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q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 shu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 xml:space="preserve"> j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zh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 l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 l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m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m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 b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 li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 w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li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s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) (        ) (       ) (        ) (       ) (              )  (           ) (     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b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i y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zh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 zh</w:t>
      </w:r>
      <w:r w:rsidRPr="006D406A">
        <w:rPr>
          <w:rFonts w:hint="eastAsia"/>
          <w:spacing w:val="-6"/>
          <w:w w:val="80"/>
          <w:sz w:val="30"/>
          <w:szCs w:val="30"/>
        </w:rPr>
        <w:t>ū</w:t>
      </w:r>
      <w:r w:rsidRPr="006D406A">
        <w:rPr>
          <w:spacing w:val="-6"/>
          <w:w w:val="80"/>
          <w:sz w:val="30"/>
          <w:szCs w:val="30"/>
        </w:rPr>
        <w:t xml:space="preserve">  yu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r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>n  zhu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ng di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 sh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ng j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 xml:space="preserve">   j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>n qi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o  y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g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r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q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x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l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 xml:space="preserve">i 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)  (        ) (       ) (        )   (             ) (        )  (          ) (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p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zhe   ch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 hu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 q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fu    z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 xml:space="preserve"> c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o   t</w:t>
      </w:r>
      <w:r w:rsidRPr="006D406A">
        <w:rPr>
          <w:rFonts w:hint="eastAsia"/>
          <w:spacing w:val="-6"/>
          <w:w w:val="80"/>
          <w:sz w:val="30"/>
          <w:szCs w:val="30"/>
        </w:rPr>
        <w:t>ū</w:t>
      </w:r>
      <w:r w:rsidRPr="006D406A">
        <w:rPr>
          <w:spacing w:val="-6"/>
          <w:w w:val="80"/>
          <w:sz w:val="30"/>
          <w:szCs w:val="30"/>
        </w:rPr>
        <w:t xml:space="preserve"> r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  l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hu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 j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ji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zh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>n d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) (        )  (      ) (      )  (       ) (      ) (      )  (      )  (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x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 xml:space="preserve"> x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>n    hu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 xml:space="preserve"> p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 xml:space="preserve">   j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qi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  sh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>n zh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 b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 xml:space="preserve"> k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i   zh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ch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m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zh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    z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j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) (       ) (        ) (      ) (         ) (          )    (               )    (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h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i xi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ji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f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ng f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  d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p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 b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o g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o   b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k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i   j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t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u li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ti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j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 j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n  (                 ) (        ) (     ) (       )  (        ) (                )  (         )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 xml:space="preserve"> h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o q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 q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>u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  m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i t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ku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 ku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 b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>i k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 xml:space="preserve">    sh</w:t>
      </w:r>
      <w:r w:rsidRPr="006D406A">
        <w:rPr>
          <w:rFonts w:hint="eastAsia"/>
          <w:spacing w:val="-6"/>
          <w:w w:val="80"/>
          <w:sz w:val="30"/>
          <w:szCs w:val="30"/>
        </w:rPr>
        <w:t>ū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ū</w:t>
      </w:r>
      <w:r w:rsidRPr="006D406A">
        <w:rPr>
          <w:spacing w:val="-6"/>
          <w:w w:val="80"/>
          <w:sz w:val="30"/>
          <w:szCs w:val="30"/>
        </w:rPr>
        <w:t xml:space="preserve">  d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qi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o  p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o g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 w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>n d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) (       ) (       ) (       )  (        )  (      )  (       )  (      ) (   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ji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o y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   f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 f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   j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li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   j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ju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 xml:space="preserve">   q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xi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xi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m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b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ji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l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 xml:space="preserve">  b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>u f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 shu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) (       ) (      ) (         )  (               )   (            )   (     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y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r sh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p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 p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ng  l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 xml:space="preserve"> hu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ng    h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>ng li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ng  sh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u shi y</w:t>
      </w:r>
      <w:r w:rsidRPr="006D406A">
        <w:rPr>
          <w:rFonts w:hint="eastAsia"/>
          <w:spacing w:val="-6"/>
          <w:w w:val="80"/>
          <w:sz w:val="30"/>
          <w:szCs w:val="30"/>
        </w:rPr>
        <w:t>ǒ</w:t>
      </w:r>
      <w:r w:rsidRPr="006D406A">
        <w:rPr>
          <w:spacing w:val="-6"/>
          <w:w w:val="80"/>
          <w:sz w:val="30"/>
          <w:szCs w:val="30"/>
        </w:rPr>
        <w:t>u q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l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tu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 xml:space="preserve"> xi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 zh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ng ch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o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        ) (       )  (       )  (         )  (      )(            ) (      ) ( 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 xml:space="preserve">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 s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  ch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sh</w:t>
      </w:r>
      <w:r w:rsidRPr="006D406A">
        <w:rPr>
          <w:rFonts w:hint="eastAsia"/>
          <w:spacing w:val="-6"/>
          <w:w w:val="80"/>
          <w:sz w:val="30"/>
          <w:szCs w:val="30"/>
        </w:rPr>
        <w:t>ǒ</w:t>
      </w:r>
      <w:r w:rsidRPr="006D406A">
        <w:rPr>
          <w:spacing w:val="-6"/>
          <w:w w:val="80"/>
          <w:sz w:val="30"/>
          <w:szCs w:val="30"/>
        </w:rPr>
        <w:t>u b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 zh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hu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l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o r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   h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ti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 f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i j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 d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  p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ng r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d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)  (       ) (         ) (               )  (            ) (       )  (    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w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z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z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>u z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z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  w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>i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ng   w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i xi</w:t>
      </w:r>
      <w:r w:rsidRPr="006D406A">
        <w:rPr>
          <w:rFonts w:hint="eastAsia"/>
          <w:spacing w:val="-6"/>
          <w:w w:val="80"/>
          <w:sz w:val="30"/>
          <w:szCs w:val="30"/>
        </w:rPr>
        <w:t>ū</w:t>
      </w:r>
      <w:r w:rsidRPr="006D406A">
        <w:rPr>
          <w:spacing w:val="-6"/>
          <w:w w:val="80"/>
          <w:sz w:val="30"/>
          <w:szCs w:val="30"/>
        </w:rPr>
        <w:t xml:space="preserve">   zhu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y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ji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  hu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sh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u  t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d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 xml:space="preserve">i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         )  (            ) (       )  (       )   (          )  (       ) (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s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>n sh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c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i  j</w:t>
      </w:r>
      <w:r w:rsidRPr="006D406A">
        <w:rPr>
          <w:rFonts w:hint="eastAsia"/>
          <w:spacing w:val="-6"/>
          <w:w w:val="80"/>
          <w:sz w:val="30"/>
          <w:szCs w:val="30"/>
        </w:rPr>
        <w:t>ū</w:t>
      </w:r>
      <w:r w:rsidRPr="006D406A">
        <w:rPr>
          <w:spacing w:val="-6"/>
          <w:w w:val="80"/>
          <w:sz w:val="30"/>
          <w:szCs w:val="30"/>
        </w:rPr>
        <w:t>n y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 zh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yu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  sh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n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z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 xml:space="preserve"> h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y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>u j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 sh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ng sh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h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r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>xi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 xml:space="preserve">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 ) (        ) (       ) (       )  (        )  (         ) (      ) (       )  ( 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ni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q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r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   k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>n j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yu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y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 l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>n li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  zh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ch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ji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  ji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  ji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ji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p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 (           )  (       ) (        ) (       ) (       ) (       )  (        ) (                )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y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k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zh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   mi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qi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d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sh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 y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g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g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>b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 li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o ji</w:t>
      </w:r>
      <w:r w:rsidRPr="006D406A">
        <w:rPr>
          <w:rFonts w:hint="eastAsia"/>
          <w:spacing w:val="-6"/>
          <w:w w:val="80"/>
          <w:sz w:val="30"/>
          <w:szCs w:val="30"/>
        </w:rPr>
        <w:t>ě</w:t>
      </w:r>
      <w:r w:rsidRPr="006D406A">
        <w:rPr>
          <w:spacing w:val="-6"/>
          <w:w w:val="80"/>
          <w:sz w:val="30"/>
          <w:szCs w:val="30"/>
        </w:rPr>
        <w:t xml:space="preserve">  p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j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(             )  (        )  (          ) (        ) (     ) (       ) (       )   (        )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j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ji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 s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o x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m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>u sh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w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i y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 f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r zh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 y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su</w:t>
      </w:r>
      <w:r w:rsidRPr="006D406A">
        <w:rPr>
          <w:rFonts w:hint="eastAsia"/>
          <w:spacing w:val="-6"/>
          <w:w w:val="80"/>
          <w:sz w:val="30"/>
          <w:szCs w:val="30"/>
        </w:rPr>
        <w:t>ǒ</w:t>
      </w:r>
      <w:r w:rsidRPr="006D406A">
        <w:rPr>
          <w:spacing w:val="-6"/>
          <w:w w:val="80"/>
          <w:sz w:val="30"/>
          <w:szCs w:val="30"/>
        </w:rPr>
        <w:t xml:space="preserve"> hu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 xml:space="preserve">  m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i t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>u k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</w:t>
      </w:r>
      <w:r w:rsidRPr="006D406A">
        <w:rPr>
          <w:rFonts w:hint="eastAsia"/>
          <w:spacing w:val="-6"/>
          <w:w w:val="80"/>
          <w:sz w:val="30"/>
          <w:szCs w:val="30"/>
        </w:rPr>
        <w:t>ɡà</w:t>
      </w:r>
      <w:r w:rsidRPr="006D406A">
        <w:rPr>
          <w:spacing w:val="-6"/>
          <w:w w:val="80"/>
          <w:sz w:val="30"/>
          <w:szCs w:val="30"/>
        </w:rPr>
        <w:t>n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 xml:space="preserve">(            ) (       )  (         ) (       ) (               ) (               ) (             ) 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q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p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 d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 xi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d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y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xi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zh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q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j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ji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 xml:space="preserve"> ji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 xml:space="preserve">  d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</w:t>
      </w:r>
      <w:r w:rsidRPr="006D406A">
        <w:rPr>
          <w:rFonts w:hint="eastAsia"/>
          <w:spacing w:val="-6"/>
          <w:w w:val="80"/>
          <w:sz w:val="30"/>
          <w:szCs w:val="30"/>
        </w:rPr>
        <w:t>ɡā</w:t>
      </w:r>
      <w:r w:rsidRPr="006D406A">
        <w:rPr>
          <w:spacing w:val="-6"/>
          <w:w w:val="80"/>
          <w:sz w:val="30"/>
          <w:szCs w:val="30"/>
        </w:rPr>
        <w:t>o  ti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 xml:space="preserve">n </w:t>
      </w:r>
      <w:r w:rsidRPr="006D406A">
        <w:rPr>
          <w:rFonts w:hint="eastAsia"/>
          <w:spacing w:val="-6"/>
          <w:w w:val="80"/>
          <w:sz w:val="30"/>
          <w:szCs w:val="30"/>
        </w:rPr>
        <w:t>ɡè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f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 xml:space="preserve">(             )  (       ) (        ) (         ) (         ) (       ) (       ) (                )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y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ni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y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d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 ch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</w:t>
      </w:r>
      <w:r w:rsidRPr="006D406A">
        <w:rPr>
          <w:rFonts w:hint="eastAsia"/>
          <w:spacing w:val="-6"/>
          <w:w w:val="80"/>
          <w:sz w:val="30"/>
          <w:szCs w:val="30"/>
        </w:rPr>
        <w:t>ɡē</w:t>
      </w:r>
      <w:r w:rsidRPr="006D406A">
        <w:rPr>
          <w:spacing w:val="-6"/>
          <w:w w:val="80"/>
          <w:sz w:val="30"/>
          <w:szCs w:val="30"/>
        </w:rPr>
        <w:t xml:space="preserve">   t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k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 k</w:t>
      </w:r>
      <w:r w:rsidRPr="006D406A">
        <w:rPr>
          <w:rFonts w:ascii="宋体" w:hAnsi="宋体"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xi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  z</w:t>
      </w:r>
      <w:r w:rsidRPr="006D406A">
        <w:rPr>
          <w:rFonts w:hint="eastAsia"/>
          <w:spacing w:val="-6"/>
          <w:w w:val="80"/>
          <w:sz w:val="30"/>
          <w:szCs w:val="30"/>
        </w:rPr>
        <w:t>ǒ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t</w:t>
      </w:r>
      <w:r w:rsidRPr="006D406A">
        <w:rPr>
          <w:rFonts w:hint="eastAsia"/>
          <w:spacing w:val="-6"/>
          <w:w w:val="80"/>
          <w:sz w:val="30"/>
          <w:szCs w:val="30"/>
        </w:rPr>
        <w:t>ǒ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z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z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y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 l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>i   f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n</w:t>
      </w:r>
      <w:r w:rsidRPr="006D406A">
        <w:rPr>
          <w:rFonts w:hint="eastAsia"/>
          <w:spacing w:val="-6"/>
          <w:w w:val="80"/>
          <w:sz w:val="30"/>
          <w:szCs w:val="30"/>
        </w:rPr>
        <w:t>ǚ</w:t>
      </w:r>
      <w:r w:rsidRPr="006D406A">
        <w:rPr>
          <w:spacing w:val="-6"/>
          <w:w w:val="80"/>
          <w:sz w:val="30"/>
          <w:szCs w:val="30"/>
        </w:rPr>
        <w:t xml:space="preserve">   f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>i ch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    ) (        ) (         ) (         ) (         )  (       )  (       ) (     ) (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ascii="宋体" w:hAnsi="宋体"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 xml:space="preserve"> zha  b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l</w:t>
      </w:r>
      <w:r w:rsidRPr="006D406A">
        <w:rPr>
          <w:rFonts w:hint="eastAsia"/>
          <w:spacing w:val="-6"/>
          <w:w w:val="80"/>
          <w:sz w:val="30"/>
          <w:szCs w:val="30"/>
        </w:rPr>
        <w:t>ǔ</w:t>
      </w:r>
      <w:r w:rsidRPr="006D406A">
        <w:rPr>
          <w:spacing w:val="-6"/>
          <w:w w:val="80"/>
          <w:sz w:val="30"/>
          <w:szCs w:val="30"/>
        </w:rPr>
        <w:t xml:space="preserve"> s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 yu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</w:t>
      </w:r>
      <w:r w:rsidRPr="006D406A">
        <w:rPr>
          <w:rFonts w:hint="eastAsia"/>
          <w:spacing w:val="-6"/>
          <w:w w:val="80"/>
          <w:sz w:val="30"/>
          <w:szCs w:val="30"/>
        </w:rPr>
        <w:t>ɡō</w:t>
      </w:r>
      <w:r w:rsidRPr="006D406A">
        <w:rPr>
          <w:spacing w:val="-6"/>
          <w:w w:val="80"/>
          <w:sz w:val="30"/>
          <w:szCs w:val="30"/>
        </w:rPr>
        <w:t>u ji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w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f</w:t>
      </w:r>
      <w:r w:rsidRPr="006D406A">
        <w:rPr>
          <w:rFonts w:hint="eastAsia"/>
          <w:spacing w:val="-6"/>
          <w:w w:val="80"/>
          <w:sz w:val="30"/>
          <w:szCs w:val="30"/>
        </w:rPr>
        <w:t>ū</w:t>
      </w:r>
      <w:r w:rsidRPr="006D406A">
        <w:rPr>
          <w:spacing w:val="-6"/>
          <w:w w:val="80"/>
          <w:sz w:val="30"/>
          <w:szCs w:val="30"/>
        </w:rPr>
        <w:t xml:space="preserve"> ch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i  l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i n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 k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  li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b</w:t>
      </w:r>
      <w:r w:rsidRPr="006D406A">
        <w:rPr>
          <w:rFonts w:hint="eastAsia"/>
          <w:spacing w:val="-6"/>
          <w:w w:val="80"/>
          <w:sz w:val="30"/>
          <w:szCs w:val="30"/>
        </w:rPr>
        <w:t>ó</w:t>
      </w:r>
      <w:r w:rsidRPr="006D406A">
        <w:rPr>
          <w:spacing w:val="-6"/>
          <w:w w:val="80"/>
          <w:sz w:val="30"/>
          <w:szCs w:val="30"/>
        </w:rPr>
        <w:t xml:space="preserve"> ch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b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 xml:space="preserve"> d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 xml:space="preserve"> f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l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i t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 xml:space="preserve">(     ) (        )  (               ) (               ) (        ) (            )  (             )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w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i   s</w:t>
      </w:r>
      <w:r w:rsidRPr="006D406A">
        <w:rPr>
          <w:rFonts w:hint="eastAsia"/>
          <w:spacing w:val="-6"/>
          <w:w w:val="80"/>
          <w:sz w:val="30"/>
          <w:szCs w:val="30"/>
        </w:rPr>
        <w:t>ū</w:t>
      </w:r>
      <w:r w:rsidRPr="006D406A">
        <w:rPr>
          <w:spacing w:val="-6"/>
          <w:w w:val="80"/>
          <w:sz w:val="30"/>
          <w:szCs w:val="30"/>
        </w:rPr>
        <w:t>n zh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sh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  d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m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 zh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j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  l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 xml:space="preserve"> s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 xml:space="preserve">   p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</w:t>
      </w:r>
      <w:r w:rsidRPr="006D406A">
        <w:rPr>
          <w:rFonts w:hint="eastAsia"/>
          <w:spacing w:val="-6"/>
          <w:w w:val="80"/>
          <w:sz w:val="30"/>
          <w:szCs w:val="30"/>
        </w:rPr>
        <w:t>ɡō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  h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zh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u   s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ru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n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)  (              ) (       ) (         ) (      ) (            ) (          ) (   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ch</w:t>
      </w:r>
      <w:r w:rsidRPr="006D406A">
        <w:rPr>
          <w:rFonts w:hint="eastAsia"/>
          <w:spacing w:val="-6"/>
          <w:w w:val="80"/>
          <w:sz w:val="30"/>
          <w:szCs w:val="30"/>
        </w:rPr>
        <w:t>ō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>shu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 xml:space="preserve"> ru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ǒ</w:t>
      </w:r>
      <w:r w:rsidRPr="006D406A">
        <w:rPr>
          <w:spacing w:val="-6"/>
          <w:w w:val="80"/>
          <w:sz w:val="30"/>
          <w:szCs w:val="30"/>
        </w:rPr>
        <w:t>u su</w:t>
      </w:r>
      <w:r w:rsidRPr="006D406A">
        <w:rPr>
          <w:rFonts w:hint="eastAsia"/>
          <w:spacing w:val="-6"/>
          <w:w w:val="80"/>
          <w:sz w:val="30"/>
          <w:szCs w:val="30"/>
        </w:rPr>
        <w:t>ǒ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f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i w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 xml:space="preserve">  k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k</w:t>
      </w:r>
      <w:r w:rsidRPr="006D406A">
        <w:rPr>
          <w:rFonts w:hint="eastAsia"/>
          <w:spacing w:val="-6"/>
          <w:w w:val="80"/>
          <w:sz w:val="30"/>
          <w:szCs w:val="30"/>
        </w:rPr>
        <w:t>ē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w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 xml:space="preserve"> p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i y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 ji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y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m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i mi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b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f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j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 sh</w:t>
      </w:r>
      <w:r w:rsidRPr="006D406A">
        <w:rPr>
          <w:rFonts w:hint="eastAsia"/>
          <w:spacing w:val="-6"/>
          <w:w w:val="80"/>
          <w:sz w:val="30"/>
          <w:szCs w:val="30"/>
        </w:rPr>
        <w:t>í</w:t>
      </w:r>
      <w:r w:rsidRPr="006D406A">
        <w:rPr>
          <w:spacing w:val="-6"/>
          <w:w w:val="80"/>
          <w:sz w:val="30"/>
          <w:szCs w:val="30"/>
        </w:rPr>
        <w:t xml:space="preserve"> xi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  ) (             ) (     ) (               ) (      ) (      ) (          ) (     ) (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r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n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o  f</w:t>
      </w:r>
      <w:r w:rsidRPr="006D406A">
        <w:rPr>
          <w:rFonts w:hint="eastAsia"/>
          <w:spacing w:val="-6"/>
          <w:w w:val="80"/>
          <w:sz w:val="30"/>
          <w:szCs w:val="30"/>
        </w:rPr>
        <w:t>ú</w:t>
      </w:r>
      <w:r w:rsidRPr="006D406A">
        <w:rPr>
          <w:spacing w:val="-6"/>
          <w:w w:val="80"/>
          <w:sz w:val="30"/>
          <w:szCs w:val="30"/>
        </w:rPr>
        <w:t xml:space="preserve"> l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o xi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u  x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</w:t>
      </w:r>
      <w:r w:rsidRPr="006D406A">
        <w:rPr>
          <w:rFonts w:hint="eastAsia"/>
          <w:spacing w:val="-6"/>
          <w:w w:val="80"/>
          <w:sz w:val="30"/>
          <w:szCs w:val="30"/>
        </w:rPr>
        <w:t>ɡā</w:t>
      </w:r>
      <w:r w:rsidRPr="006D406A">
        <w:rPr>
          <w:spacing w:val="-6"/>
          <w:w w:val="80"/>
          <w:sz w:val="30"/>
          <w:szCs w:val="30"/>
        </w:rPr>
        <w:t>o c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i li</w:t>
      </w:r>
      <w:r w:rsidRPr="006D406A">
        <w:rPr>
          <w:rFonts w:hint="eastAsia"/>
          <w:spacing w:val="-6"/>
          <w:w w:val="80"/>
          <w:sz w:val="30"/>
          <w:szCs w:val="30"/>
        </w:rPr>
        <w:t>è</w:t>
      </w:r>
      <w:r w:rsidRPr="006D406A">
        <w:rPr>
          <w:spacing w:val="-6"/>
          <w:w w:val="80"/>
          <w:sz w:val="30"/>
          <w:szCs w:val="30"/>
        </w:rPr>
        <w:t xml:space="preserve">   s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ni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 s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x</w:t>
      </w:r>
      <w:r w:rsidRPr="006D406A">
        <w:rPr>
          <w:rFonts w:hint="eastAsia"/>
          <w:spacing w:val="-6"/>
          <w:w w:val="80"/>
          <w:sz w:val="30"/>
          <w:szCs w:val="30"/>
        </w:rPr>
        <w:t>ù</w:t>
      </w:r>
      <w:r w:rsidRPr="006D406A">
        <w:rPr>
          <w:spacing w:val="-6"/>
          <w:w w:val="80"/>
          <w:sz w:val="30"/>
          <w:szCs w:val="30"/>
        </w:rPr>
        <w:t xml:space="preserve"> w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qi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   ti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ch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i  j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r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 ch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n</w:t>
      </w:r>
      <w:r w:rsidRPr="006D406A">
        <w:rPr>
          <w:rFonts w:hint="eastAsia"/>
          <w:spacing w:val="-6"/>
          <w:w w:val="80"/>
          <w:sz w:val="30"/>
          <w:szCs w:val="30"/>
        </w:rPr>
        <w:t>ɡ</w:t>
      </w:r>
      <w:r w:rsidRPr="006D406A">
        <w:rPr>
          <w:spacing w:val="-6"/>
          <w:w w:val="80"/>
          <w:sz w:val="30"/>
          <w:szCs w:val="30"/>
        </w:rPr>
        <w:t xml:space="preserve"> 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) (              ) (            ) (       ) (               )   (      ) (      ) (        )</w:t>
      </w:r>
    </w:p>
    <w:p w:rsidR="009D3FF3" w:rsidRPr="006D406A" w:rsidRDefault="009D3FF3" w:rsidP="00910D6E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sh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u zu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 c</w:t>
      </w:r>
      <w:r w:rsidRPr="006D406A">
        <w:rPr>
          <w:rFonts w:hint="eastAsia"/>
          <w:spacing w:val="-6"/>
          <w:w w:val="80"/>
          <w:sz w:val="30"/>
          <w:szCs w:val="30"/>
        </w:rPr>
        <w:t>á</w:t>
      </w:r>
      <w:r w:rsidRPr="006D406A">
        <w:rPr>
          <w:spacing w:val="-6"/>
          <w:w w:val="80"/>
          <w:sz w:val="30"/>
          <w:szCs w:val="30"/>
        </w:rPr>
        <w:t>n h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 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 t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>ng   c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 xml:space="preserve"> t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ng   y</w:t>
      </w:r>
      <w:r w:rsidRPr="006D406A">
        <w:rPr>
          <w:rFonts w:hint="eastAsia"/>
          <w:spacing w:val="-6"/>
          <w:w w:val="80"/>
          <w:sz w:val="30"/>
          <w:szCs w:val="30"/>
        </w:rPr>
        <w:t>ò</w:t>
      </w:r>
      <w:r w:rsidRPr="006D406A">
        <w:rPr>
          <w:spacing w:val="-6"/>
          <w:w w:val="80"/>
          <w:sz w:val="30"/>
          <w:szCs w:val="30"/>
        </w:rPr>
        <w:t>u xi</w:t>
      </w:r>
      <w:r w:rsidRPr="006D406A">
        <w:rPr>
          <w:rFonts w:hint="eastAsia"/>
          <w:spacing w:val="-6"/>
          <w:w w:val="80"/>
          <w:sz w:val="30"/>
          <w:szCs w:val="30"/>
        </w:rPr>
        <w:t>ǎ</w:t>
      </w:r>
      <w:r w:rsidRPr="006D406A">
        <w:rPr>
          <w:spacing w:val="-6"/>
          <w:w w:val="80"/>
          <w:sz w:val="30"/>
          <w:szCs w:val="30"/>
        </w:rPr>
        <w:t>o    sh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o f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n   x</w:t>
      </w:r>
      <w:r w:rsidRPr="006D406A">
        <w:rPr>
          <w:rFonts w:hint="eastAsia"/>
          <w:spacing w:val="-6"/>
          <w:w w:val="80"/>
          <w:sz w:val="30"/>
          <w:szCs w:val="30"/>
        </w:rPr>
        <w:t>ǐ</w:t>
      </w:r>
      <w:r w:rsidRPr="006D406A">
        <w:rPr>
          <w:spacing w:val="-6"/>
          <w:w w:val="80"/>
          <w:sz w:val="30"/>
          <w:szCs w:val="30"/>
        </w:rPr>
        <w:t xml:space="preserve"> y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 xml:space="preserve">  y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ng g</w:t>
      </w:r>
      <w:r w:rsidRPr="006D406A">
        <w:rPr>
          <w:rFonts w:hint="eastAsia"/>
          <w:spacing w:val="-6"/>
          <w:w w:val="80"/>
          <w:sz w:val="30"/>
          <w:szCs w:val="30"/>
        </w:rPr>
        <w:t>ā</w:t>
      </w:r>
      <w:r w:rsidRPr="006D406A">
        <w:rPr>
          <w:spacing w:val="-6"/>
          <w:w w:val="80"/>
          <w:sz w:val="30"/>
          <w:szCs w:val="30"/>
        </w:rPr>
        <w:t>i  x</w:t>
      </w:r>
      <w:r w:rsidRPr="006D406A">
        <w:rPr>
          <w:rFonts w:hint="eastAsia"/>
          <w:spacing w:val="-6"/>
          <w:w w:val="80"/>
          <w:sz w:val="30"/>
          <w:szCs w:val="30"/>
        </w:rPr>
        <w:t>ī</w:t>
      </w:r>
      <w:r w:rsidRPr="006D406A">
        <w:rPr>
          <w:spacing w:val="-6"/>
          <w:w w:val="80"/>
          <w:sz w:val="30"/>
          <w:szCs w:val="30"/>
        </w:rPr>
        <w:t>n h</w:t>
      </w:r>
      <w:r w:rsidRPr="006D406A">
        <w:rPr>
          <w:rFonts w:hint="eastAsia"/>
          <w:spacing w:val="-6"/>
          <w:w w:val="80"/>
          <w:sz w:val="30"/>
          <w:szCs w:val="30"/>
        </w:rPr>
        <w:t>à</w:t>
      </w:r>
      <w:r w:rsidRPr="006D406A">
        <w:rPr>
          <w:spacing w:val="-6"/>
          <w:w w:val="80"/>
          <w:sz w:val="30"/>
          <w:szCs w:val="30"/>
        </w:rPr>
        <w:t>i g</w:t>
      </w:r>
      <w:r w:rsidRPr="006D406A">
        <w:rPr>
          <w:rFonts w:hint="eastAsia"/>
          <w:spacing w:val="-6"/>
          <w:w w:val="80"/>
          <w:sz w:val="30"/>
          <w:szCs w:val="30"/>
        </w:rPr>
        <w:t>é</w:t>
      </w:r>
      <w:r w:rsidRPr="006D406A">
        <w:rPr>
          <w:spacing w:val="-6"/>
          <w:w w:val="80"/>
          <w:sz w:val="30"/>
          <w:szCs w:val="30"/>
        </w:rPr>
        <w:t xml:space="preserve"> m</w:t>
      </w:r>
      <w:r w:rsidRPr="006D406A">
        <w:rPr>
          <w:rFonts w:hint="eastAsia"/>
          <w:spacing w:val="-6"/>
          <w:w w:val="80"/>
          <w:sz w:val="30"/>
          <w:szCs w:val="30"/>
        </w:rPr>
        <w:t>ì</w:t>
      </w:r>
      <w:r w:rsidRPr="006D406A">
        <w:rPr>
          <w:spacing w:val="-6"/>
          <w:w w:val="80"/>
          <w:sz w:val="30"/>
          <w:szCs w:val="30"/>
        </w:rPr>
        <w:t>ng</w:t>
      </w:r>
    </w:p>
    <w:p w:rsidR="009D3FF3" w:rsidRPr="006D406A" w:rsidRDefault="009D3FF3" w:rsidP="00CC189B">
      <w:pPr>
        <w:spacing w:line="360" w:lineRule="auto"/>
        <w:jc w:val="left"/>
        <w:rPr>
          <w:spacing w:val="-6"/>
          <w:w w:val="80"/>
          <w:sz w:val="30"/>
          <w:szCs w:val="30"/>
        </w:rPr>
      </w:pPr>
      <w:r w:rsidRPr="006D406A">
        <w:rPr>
          <w:spacing w:val="-6"/>
          <w:w w:val="80"/>
          <w:sz w:val="30"/>
          <w:szCs w:val="30"/>
        </w:rPr>
        <w:t>(      ) (       ) (        )  (      )  (       )   (       ) (       ) (       ) (               )</w:t>
      </w:r>
    </w:p>
    <w:p w:rsidR="009D3FF3" w:rsidRPr="006D406A" w:rsidRDefault="009D3FF3" w:rsidP="009D55E9">
      <w:pPr>
        <w:spacing w:line="440" w:lineRule="exact"/>
        <w:jc w:val="left"/>
        <w:rPr>
          <w:spacing w:val="-6"/>
          <w:w w:val="80"/>
          <w:sz w:val="28"/>
          <w:szCs w:val="28"/>
        </w:rPr>
      </w:pPr>
      <w:r w:rsidRPr="006D406A">
        <w:rPr>
          <w:rFonts w:hint="eastAsia"/>
          <w:spacing w:val="-6"/>
          <w:w w:val="80"/>
          <w:sz w:val="28"/>
          <w:szCs w:val="28"/>
        </w:rPr>
        <w:t>多音字组词</w:t>
      </w:r>
    </w:p>
    <w:p w:rsidR="009D3FF3" w:rsidRPr="006D406A" w:rsidRDefault="009D3FF3" w:rsidP="001E59C0">
      <w:pPr>
        <w:widowControl/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>
        <w:rPr>
          <w:noProof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26" type="#_x0000_t87" style="position:absolute;margin-left:387pt;margin-top:11pt;width:9pt;height:39pt;z-index:251637760"/>
        </w:pict>
      </w:r>
      <w:r>
        <w:rPr>
          <w:noProof/>
        </w:rPr>
        <w:pict>
          <v:shape id="_x0000_s1027" type="#_x0000_t87" style="position:absolute;margin-left:4in;margin-top:11pt;width:9pt;height:39pt;z-index:251636736"/>
        </w:pict>
      </w:r>
      <w:r>
        <w:rPr>
          <w:noProof/>
        </w:rPr>
        <w:pict>
          <v:shape id="_x0000_s1028" type="#_x0000_t87" style="position:absolute;margin-left:198pt;margin-top:11pt;width:9pt;height:39pt;z-index:251635712"/>
        </w:pict>
      </w:r>
      <w:r>
        <w:rPr>
          <w:noProof/>
        </w:rPr>
        <w:pict>
          <v:shape id="_x0000_s1029" type="#_x0000_t87" style="position:absolute;margin-left:108pt;margin-top:11pt;width:9pt;height:39pt;z-index:251634688"/>
        </w:pict>
      </w:r>
      <w:r>
        <w:rPr>
          <w:noProof/>
        </w:rPr>
        <w:pict>
          <v:shape id="_x0000_s1030" type="#_x0000_t87" style="position:absolute;margin-left:9pt;margin-top:11pt;width:9pt;height:39pt;z-index:251633664"/>
        </w:pict>
      </w:r>
      <w:r w:rsidRPr="006D406A">
        <w:rPr>
          <w:rFonts w:ascii="宋体" w:hAnsi="宋体"/>
          <w:sz w:val="24"/>
        </w:rPr>
        <w:t xml:space="preserve">   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zu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ā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</w:t>
      </w:r>
      <w:r w:rsidRPr="006D406A">
        <w:rPr>
          <w:rFonts w:ascii="宋体" w:hAnsi="宋体" w:cs="宋体"/>
          <w:color w:val="000000"/>
          <w:spacing w:val="2"/>
          <w:kern w:val="0"/>
          <w:position w:val="2"/>
          <w:sz w:val="22"/>
          <w:szCs w:val="22"/>
        </w:rPr>
        <w:t>hu</w:t>
      </w:r>
      <w:r w:rsidRPr="006D406A">
        <w:rPr>
          <w:rFonts w:ascii="宋体" w:hAnsi="宋体" w:cs="宋体" w:hint="eastAsia"/>
          <w:color w:val="000000"/>
          <w:spacing w:val="2"/>
          <w:kern w:val="0"/>
          <w:position w:val="2"/>
          <w:sz w:val="22"/>
          <w:szCs w:val="22"/>
        </w:rPr>
        <w:t>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color w:val="000000"/>
          <w:kern w:val="0"/>
          <w:sz w:val="22"/>
          <w:szCs w:val="22"/>
        </w:rPr>
        <w:t>         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p</w:t>
      </w:r>
      <w:r w:rsidRPr="006D406A">
        <w:rPr>
          <w:rFonts w:hint="eastAsia"/>
          <w:spacing w:val="-6"/>
          <w:w w:val="80"/>
          <w:sz w:val="28"/>
          <w:szCs w:val="28"/>
        </w:rPr>
        <w:t>ō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color w:val="000000"/>
          <w:kern w:val="0"/>
          <w:sz w:val="22"/>
          <w:szCs w:val="22"/>
        </w:rPr>
        <w:t>           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</w:t>
      </w:r>
      <w:r w:rsidRPr="006D406A">
        <w:rPr>
          <w:rFonts w:hint="eastAsia"/>
          <w:spacing w:val="-6"/>
          <w:w w:val="80"/>
          <w:sz w:val="28"/>
          <w:szCs w:val="28"/>
        </w:rPr>
        <w:t>ɡā</w:t>
      </w:r>
      <w:r w:rsidRPr="006D406A">
        <w:rPr>
          <w:spacing w:val="-6"/>
          <w:w w:val="80"/>
          <w:sz w:val="28"/>
          <w:szCs w:val="28"/>
        </w:rPr>
        <w:t>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color w:val="000000"/>
          <w:kern w:val="0"/>
          <w:sz w:val="22"/>
          <w:szCs w:val="22"/>
        </w:rPr>
        <w:t>           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j</w:t>
      </w:r>
      <w:r w:rsidRPr="006D406A">
        <w:rPr>
          <w:rFonts w:hint="eastAsia"/>
          <w:spacing w:val="-6"/>
          <w:w w:val="80"/>
          <w:sz w:val="28"/>
          <w:szCs w:val="28"/>
        </w:rPr>
        <w:t>ī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color w:val="000000"/>
          <w:kern w:val="0"/>
          <w:sz w:val="22"/>
          <w:szCs w:val="22"/>
        </w:rPr>
        <w:t>           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</w:p>
    <w:p w:rsidR="009D3FF3" w:rsidRPr="006D406A" w:rsidRDefault="009D3FF3" w:rsidP="001E59C0">
      <w:pPr>
        <w:widowControl/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钻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华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泊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干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几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</w:t>
      </w:r>
    </w:p>
    <w:p w:rsidR="009D3FF3" w:rsidRPr="006D406A" w:rsidRDefault="009D3FF3" w:rsidP="006D406A">
      <w:pPr>
        <w:spacing w:line="400" w:lineRule="exact"/>
        <w:ind w:firstLineChars="150" w:firstLine="31680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/>
          <w:color w:val="000000"/>
          <w:kern w:val="0"/>
          <w:sz w:val="22"/>
          <w:szCs w:val="22"/>
        </w:rPr>
        <w:t>zu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color w:val="000000"/>
          <w:kern w:val="0"/>
          <w:sz w:val="22"/>
          <w:szCs w:val="22"/>
        </w:rPr>
        <w:t>           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</w:t>
      </w:r>
      <w:r w:rsidRPr="006D406A">
        <w:rPr>
          <w:rFonts w:ascii="宋体" w:hAnsi="宋体" w:cs="宋体"/>
          <w:color w:val="000000"/>
          <w:spacing w:val="2"/>
          <w:kern w:val="0"/>
          <w:position w:val="2"/>
          <w:sz w:val="22"/>
          <w:szCs w:val="22"/>
        </w:rPr>
        <w:t>hu</w:t>
      </w:r>
      <w:r w:rsidRPr="006D406A">
        <w:rPr>
          <w:rFonts w:ascii="宋体" w:hAnsi="宋体" w:cs="宋体" w:hint="eastAsia"/>
          <w:color w:val="000000"/>
          <w:spacing w:val="2"/>
          <w:kern w:val="0"/>
          <w:position w:val="2"/>
          <w:sz w:val="22"/>
          <w:szCs w:val="22"/>
        </w:rPr>
        <w:t>à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color w:val="000000"/>
          <w:kern w:val="0"/>
          <w:sz w:val="22"/>
          <w:szCs w:val="22"/>
        </w:rPr>
        <w:t xml:space="preserve">        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b</w:t>
      </w:r>
      <w:r w:rsidRPr="006D406A">
        <w:rPr>
          <w:rFonts w:hint="eastAsia"/>
          <w:spacing w:val="-6"/>
          <w:w w:val="80"/>
          <w:sz w:val="28"/>
          <w:szCs w:val="28"/>
        </w:rPr>
        <w:t>ó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color w:val="000000"/>
          <w:kern w:val="0"/>
          <w:sz w:val="22"/>
          <w:szCs w:val="22"/>
        </w:rPr>
        <w:t xml:space="preserve">          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spacing w:val="-6"/>
          <w:w w:val="80"/>
          <w:sz w:val="28"/>
          <w:szCs w:val="28"/>
        </w:rPr>
        <w:t>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color w:val="000000"/>
          <w:kern w:val="0"/>
          <w:sz w:val="22"/>
          <w:szCs w:val="22"/>
        </w:rPr>
        <w:t>          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j</w:t>
      </w:r>
      <w:r w:rsidRPr="006D406A">
        <w:rPr>
          <w:rFonts w:hint="eastAsia"/>
          <w:spacing w:val="-6"/>
          <w:w w:val="80"/>
          <w:sz w:val="28"/>
          <w:szCs w:val="28"/>
        </w:rPr>
        <w:t>ǐ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color w:val="000000"/>
          <w:kern w:val="0"/>
          <w:sz w:val="22"/>
          <w:szCs w:val="22"/>
        </w:rPr>
        <w:t>            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>
        <w:rPr>
          <w:noProof/>
        </w:rPr>
        <w:pict>
          <v:shape id="_x0000_s1031" type="#_x0000_t87" style="position:absolute;margin-left:108pt;margin-top:13.4pt;width:9pt;height:39pt;z-index:251649024"/>
        </w:pict>
      </w:r>
      <w:r>
        <w:rPr>
          <w:noProof/>
        </w:rPr>
        <w:pict>
          <v:shape id="_x0000_s1032" type="#_x0000_t87" style="position:absolute;margin-left:198pt;margin-top:13.4pt;width:9pt;height:39pt;z-index:251641856"/>
        </w:pict>
      </w:r>
      <w:r>
        <w:rPr>
          <w:noProof/>
        </w:rPr>
        <w:pict>
          <v:shape id="_x0000_s1033" type="#_x0000_t87" style="position:absolute;margin-left:306pt;margin-top:13.4pt;width:9pt;height:39pt;z-index:251640832"/>
        </w:pict>
      </w:r>
      <w:r>
        <w:rPr>
          <w:noProof/>
        </w:rPr>
        <w:pict>
          <v:shape id="_x0000_s1034" type="#_x0000_t87" style="position:absolute;margin-left:396pt;margin-top:13.4pt;width:9pt;height:39pt;z-index:251639808"/>
        </w:pict>
      </w:r>
      <w:r>
        <w:rPr>
          <w:noProof/>
        </w:rPr>
        <w:pict>
          <v:shape id="_x0000_s1035" type="#_x0000_t87" style="position:absolute;margin-left:9pt;margin-top:13.4pt;width:9pt;height:39pt;z-index:251638784"/>
        </w:pic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z</w:t>
      </w:r>
      <w:r w:rsidRPr="006D406A">
        <w:rPr>
          <w:rFonts w:hint="eastAsia"/>
          <w:spacing w:val="-6"/>
          <w:w w:val="80"/>
          <w:sz w:val="28"/>
          <w:szCs w:val="28"/>
        </w:rPr>
        <w:t>ā</w:t>
      </w:r>
      <w:r w:rsidRPr="006D406A">
        <w:rPr>
          <w:spacing w:val="-6"/>
          <w:w w:val="80"/>
          <w:sz w:val="28"/>
          <w:szCs w:val="28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spacing w:val="-6"/>
          <w:w w:val="80"/>
          <w:sz w:val="28"/>
          <w:szCs w:val="28"/>
        </w:rPr>
        <w:t>(        )       ji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ǎ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(       )    zhu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ǎ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 (       )     k</w:t>
      </w:r>
      <w:r w:rsidRPr="006D406A">
        <w:rPr>
          <w:rFonts w:hint="eastAsia"/>
          <w:spacing w:val="-6"/>
          <w:w w:val="80"/>
          <w:sz w:val="28"/>
          <w:szCs w:val="28"/>
        </w:rPr>
        <w:t>é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(      )    sh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ě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ng(       ) 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脏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假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转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壳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省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z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spacing w:val="-6"/>
          <w:w w:val="80"/>
          <w:sz w:val="28"/>
          <w:szCs w:val="28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spacing w:val="-6"/>
          <w:w w:val="80"/>
          <w:sz w:val="28"/>
          <w:szCs w:val="28"/>
        </w:rPr>
        <w:t>(        )       ji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(       )    zhu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 (       )     qi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o(      )    x</w:t>
      </w:r>
      <w:r w:rsidRPr="006D406A">
        <w:rPr>
          <w:rFonts w:hint="eastAsia"/>
          <w:spacing w:val="-6"/>
          <w:w w:val="80"/>
          <w:sz w:val="28"/>
          <w:szCs w:val="28"/>
        </w:rPr>
        <w:t>ǐ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ng (       )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  <w:lang w:val="fr-FR"/>
        </w:rPr>
      </w:pPr>
      <w:r>
        <w:rPr>
          <w:noProof/>
        </w:rPr>
        <w:pict>
          <v:shape id="_x0000_s1036" type="#_x0000_t87" style="position:absolute;margin-left:198pt;margin-top:15.8pt;width:9pt;height:39pt;z-index:251651072"/>
        </w:pict>
      </w:r>
      <w:r>
        <w:rPr>
          <w:noProof/>
        </w:rPr>
        <w:pict>
          <v:shape id="_x0000_s1037" type="#_x0000_t87" style="position:absolute;margin-left:108pt;margin-top:15.8pt;width:9pt;height:39pt;z-index:251650048"/>
        </w:pict>
      </w:r>
      <w:r>
        <w:rPr>
          <w:noProof/>
        </w:rPr>
        <w:pict>
          <v:shape id="_x0000_s1038" type="#_x0000_t87" style="position:absolute;margin-left:297pt;margin-top:15.8pt;width:9pt;height:39pt;z-index:251644928"/>
        </w:pict>
      </w:r>
      <w:r>
        <w:rPr>
          <w:noProof/>
        </w:rPr>
        <w:pict>
          <v:shape id="_x0000_s1039" type="#_x0000_t87" style="position:absolute;margin-left:9pt;margin-top:15.8pt;width:9pt;height:39pt;z-index:251643904"/>
        </w:pict>
      </w:r>
      <w:r>
        <w:rPr>
          <w:noProof/>
        </w:rPr>
        <w:pict>
          <v:shape id="_x0000_s1040" type="#_x0000_t87" style="position:absolute;margin-left:387pt;margin-top:15.8pt;width:9pt;height:39pt;z-index:251642880"/>
        </w:pict>
      </w:r>
      <w:r w:rsidRPr="006D406A">
        <w:rPr>
          <w:rFonts w:ascii="宋体" w:hAnsi="宋体" w:cs="宋体"/>
          <w:color w:val="000000"/>
          <w:kern w:val="0"/>
          <w:sz w:val="22"/>
          <w:szCs w:val="22"/>
          <w:lang w:val="fr-FR"/>
        </w:rPr>
        <w:t xml:space="preserve">    l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  <w:lang w:val="fr-FR"/>
        </w:rPr>
        <w:t>à</w:t>
      </w:r>
      <w:r w:rsidRPr="006D406A">
        <w:rPr>
          <w:rFonts w:ascii="宋体" w:hAnsi="宋体" w:cs="宋体"/>
          <w:color w:val="000000"/>
          <w:kern w:val="0"/>
          <w:sz w:val="22"/>
          <w:szCs w:val="22"/>
          <w:lang w:val="fr-FR"/>
        </w:rPr>
        <w:t xml:space="preserve"> </w:t>
      </w:r>
      <w:r w:rsidRPr="006D406A">
        <w:rPr>
          <w:spacing w:val="-6"/>
          <w:w w:val="80"/>
          <w:sz w:val="28"/>
          <w:szCs w:val="28"/>
          <w:lang w:val="fr-FR"/>
        </w:rPr>
        <w:t>(        )       ji</w:t>
      </w:r>
      <w:r w:rsidRPr="006D406A">
        <w:rPr>
          <w:rFonts w:hint="eastAsia"/>
          <w:spacing w:val="-6"/>
          <w:w w:val="80"/>
          <w:sz w:val="28"/>
          <w:szCs w:val="28"/>
          <w:lang w:val="fr-FR"/>
        </w:rPr>
        <w:t>ā</w:t>
      </w:r>
      <w:r w:rsidRPr="006D406A">
        <w:rPr>
          <w:spacing w:val="-6"/>
          <w:w w:val="80"/>
          <w:sz w:val="28"/>
          <w:szCs w:val="28"/>
          <w:lang w:val="fr-FR"/>
        </w:rPr>
        <w:t>n (        )     c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  <w:lang w:val="fr-FR"/>
        </w:rPr>
        <w:t>ā</w:t>
      </w:r>
      <w:r w:rsidRPr="006D406A">
        <w:rPr>
          <w:spacing w:val="-6"/>
          <w:w w:val="80"/>
          <w:sz w:val="28"/>
          <w:szCs w:val="28"/>
          <w:lang w:val="fr-FR"/>
        </w:rPr>
        <w:t>n (        )       ch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  <w:lang w:val="fr-FR"/>
        </w:rPr>
        <w:t>ā</w:t>
      </w:r>
      <w:r w:rsidRPr="006D406A">
        <w:rPr>
          <w:spacing w:val="-6"/>
          <w:w w:val="80"/>
          <w:sz w:val="28"/>
          <w:szCs w:val="28"/>
          <w:lang w:val="fr-FR"/>
        </w:rPr>
        <w:t>(        )      x</w:t>
      </w:r>
      <w:r w:rsidRPr="006D406A">
        <w:rPr>
          <w:rFonts w:hint="eastAsia"/>
          <w:spacing w:val="-6"/>
          <w:w w:val="80"/>
          <w:sz w:val="28"/>
          <w:szCs w:val="28"/>
          <w:lang w:val="fr-FR"/>
        </w:rPr>
        <w:t>ī</w:t>
      </w:r>
      <w:r w:rsidRPr="006D406A">
        <w:rPr>
          <w:spacing w:val="-6"/>
          <w:w w:val="80"/>
          <w:sz w:val="28"/>
          <w:szCs w:val="28"/>
          <w:lang w:val="fr-FR"/>
        </w:rPr>
        <w:t>n</w:t>
      </w:r>
      <w:r w:rsidRPr="006D406A">
        <w:rPr>
          <w:rFonts w:hint="eastAsia"/>
          <w:spacing w:val="-6"/>
          <w:w w:val="80"/>
          <w:sz w:val="28"/>
          <w:szCs w:val="28"/>
          <w:lang w:val="fr-FR"/>
        </w:rPr>
        <w:t>ɡ</w:t>
      </w:r>
      <w:r w:rsidRPr="006D406A">
        <w:rPr>
          <w:spacing w:val="-6"/>
          <w:w w:val="80"/>
          <w:sz w:val="28"/>
          <w:szCs w:val="28"/>
          <w:lang w:val="fr-FR"/>
        </w:rPr>
        <w:t xml:space="preserve"> (        )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落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间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参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sh</w:t>
      </w:r>
      <w:r w:rsidRPr="006D406A">
        <w:rPr>
          <w:rFonts w:hint="eastAsia"/>
          <w:spacing w:val="-6"/>
          <w:w w:val="80"/>
          <w:sz w:val="28"/>
          <w:szCs w:val="28"/>
        </w:rPr>
        <w:t>ē</w:t>
      </w:r>
      <w:r w:rsidRPr="006D406A">
        <w:rPr>
          <w:spacing w:val="-6"/>
          <w:w w:val="80"/>
          <w:sz w:val="28"/>
          <w:szCs w:val="28"/>
        </w:rPr>
        <w:t xml:space="preserve">n (        ) </w:t>
      </w:r>
      <w:r w:rsidRPr="006D406A">
        <w:rPr>
          <w:rFonts w:hint="eastAsia"/>
          <w:spacing w:val="-6"/>
          <w:w w:val="80"/>
          <w:sz w:val="28"/>
          <w:szCs w:val="28"/>
        </w:rPr>
        <w:t>差</w:t>
      </w:r>
      <w:r w:rsidRPr="006D406A">
        <w:rPr>
          <w:spacing w:val="-6"/>
          <w:w w:val="80"/>
          <w:sz w:val="28"/>
          <w:szCs w:val="28"/>
        </w:rPr>
        <w:t xml:space="preserve">   ch</w:t>
      </w:r>
      <w:r w:rsidRPr="006D406A">
        <w:rPr>
          <w:rFonts w:hint="eastAsia"/>
          <w:spacing w:val="-6"/>
          <w:w w:val="80"/>
          <w:sz w:val="28"/>
          <w:szCs w:val="28"/>
        </w:rPr>
        <w:t>ā</w:t>
      </w:r>
      <w:r w:rsidRPr="006D406A">
        <w:rPr>
          <w:spacing w:val="-6"/>
          <w:w w:val="80"/>
          <w:sz w:val="28"/>
          <w:szCs w:val="28"/>
        </w:rPr>
        <w:t xml:space="preserve">i (        ) </w:t>
      </w:r>
      <w:r w:rsidRPr="006D406A">
        <w:rPr>
          <w:rFonts w:hint="eastAsia"/>
          <w:spacing w:val="-6"/>
          <w:w w:val="80"/>
          <w:sz w:val="28"/>
          <w:szCs w:val="28"/>
        </w:rPr>
        <w:t>兴</w:t>
      </w:r>
    </w:p>
    <w:p w:rsidR="009D3FF3" w:rsidRPr="006D406A" w:rsidRDefault="009D3FF3" w:rsidP="009D11DB">
      <w:pPr>
        <w:spacing w:line="400" w:lineRule="exact"/>
        <w:ind w:firstLine="450"/>
        <w:jc w:val="left"/>
        <w:rPr>
          <w:spacing w:val="-6"/>
          <w:w w:val="80"/>
          <w:sz w:val="28"/>
          <w:szCs w:val="28"/>
        </w:rPr>
      </w:pPr>
      <w:r w:rsidRPr="006D406A">
        <w:rPr>
          <w:rFonts w:ascii="宋体" w:hAnsi="宋体" w:cs="宋体"/>
          <w:color w:val="000000"/>
          <w:kern w:val="0"/>
          <w:sz w:val="22"/>
          <w:szCs w:val="22"/>
        </w:rPr>
        <w:t>lu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ò</w:t>
      </w:r>
      <w:r w:rsidRPr="006D406A">
        <w:rPr>
          <w:spacing w:val="-6"/>
          <w:w w:val="80"/>
          <w:sz w:val="28"/>
          <w:szCs w:val="28"/>
        </w:rPr>
        <w:t>(        )       ji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spacing w:val="-6"/>
          <w:w w:val="80"/>
          <w:sz w:val="28"/>
          <w:szCs w:val="28"/>
        </w:rPr>
        <w:t>n (        )     c</w:t>
      </w:r>
      <w:r w:rsidRPr="006D406A">
        <w:rPr>
          <w:rFonts w:hint="eastAsia"/>
          <w:spacing w:val="-6"/>
          <w:w w:val="80"/>
          <w:sz w:val="28"/>
          <w:szCs w:val="28"/>
        </w:rPr>
        <w:t>ē</w:t>
      </w:r>
      <w:r w:rsidRPr="006D406A">
        <w:rPr>
          <w:spacing w:val="-6"/>
          <w:w w:val="80"/>
          <w:sz w:val="28"/>
          <w:szCs w:val="28"/>
        </w:rPr>
        <w:t>n (        )       c</w:t>
      </w:r>
      <w:r w:rsidRPr="006D406A">
        <w:rPr>
          <w:rFonts w:hint="eastAsia"/>
          <w:spacing w:val="-6"/>
          <w:w w:val="80"/>
          <w:sz w:val="28"/>
          <w:szCs w:val="28"/>
        </w:rPr>
        <w:t>ī</w:t>
      </w:r>
      <w:r w:rsidRPr="006D406A">
        <w:rPr>
          <w:spacing w:val="-6"/>
          <w:w w:val="80"/>
          <w:sz w:val="28"/>
          <w:szCs w:val="28"/>
        </w:rPr>
        <w:t xml:space="preserve"> (        )      x</w:t>
      </w:r>
      <w:r w:rsidRPr="006D406A">
        <w:rPr>
          <w:rFonts w:hint="eastAsia"/>
          <w:spacing w:val="-6"/>
          <w:w w:val="80"/>
          <w:sz w:val="28"/>
          <w:szCs w:val="28"/>
        </w:rPr>
        <w:t>ì</w:t>
      </w:r>
      <w:r w:rsidRPr="006D406A">
        <w:rPr>
          <w:spacing w:val="-6"/>
          <w:w w:val="80"/>
          <w:sz w:val="28"/>
          <w:szCs w:val="28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spacing w:val="-6"/>
          <w:w w:val="80"/>
          <w:sz w:val="28"/>
          <w:szCs w:val="28"/>
        </w:rPr>
        <w:t xml:space="preserve"> (        )</w:t>
      </w:r>
    </w:p>
    <w:p w:rsidR="009D3FF3" w:rsidRPr="006D406A" w:rsidRDefault="009D3FF3" w:rsidP="006D406A">
      <w:pPr>
        <w:spacing w:line="400" w:lineRule="exact"/>
        <w:ind w:firstLineChars="150" w:firstLine="31680"/>
        <w:jc w:val="left"/>
        <w:rPr>
          <w:rFonts w:ascii="宋体" w:cs="宋体"/>
          <w:color w:val="000000"/>
          <w:kern w:val="0"/>
          <w:sz w:val="22"/>
          <w:szCs w:val="22"/>
        </w:rPr>
      </w:pPr>
      <w:r>
        <w:rPr>
          <w:noProof/>
        </w:rPr>
        <w:pict>
          <v:shape id="_x0000_s1041" type="#_x0000_t87" style="position:absolute;left:0;text-align:left;margin-left:198pt;margin-top:18.2pt;width:9pt;height:39pt;z-index:251652096"/>
        </w:pict>
      </w:r>
      <w:r>
        <w:rPr>
          <w:noProof/>
        </w:rPr>
        <w:pict>
          <v:shape id="_x0000_s1042" type="#_x0000_t87" style="position:absolute;left:0;text-align:left;margin-left:99pt;margin-top:10.4pt;width:9pt;height:39pt;z-index:251648000"/>
        </w:pict>
      </w:r>
      <w:r>
        <w:rPr>
          <w:noProof/>
        </w:rPr>
        <w:pict>
          <v:shape id="_x0000_s1043" type="#_x0000_t87" style="position:absolute;left:0;text-align:left;margin-left:9pt;margin-top:10.4pt;width:9pt;height:39pt;z-index:251646976"/>
        </w:pict>
      </w:r>
      <w:r>
        <w:rPr>
          <w:noProof/>
        </w:rPr>
        <w:pict>
          <v:shape id="_x0000_s1044" type="#_x0000_t87" style="position:absolute;left:0;text-align:left;margin-left:297pt;margin-top:10.4pt;width:9pt;height:39pt;z-index:251645952"/>
        </w:pict>
      </w:r>
      <w:r>
        <w:rPr>
          <w:noProof/>
        </w:rPr>
        <w:pict>
          <v:shape id="_x0000_s1045" type="#_x0000_t87" style="position:absolute;left:0;text-align:left;margin-left:396pt;margin-top:10.4pt;width:9pt;height:39pt;z-index:251653120"/>
        </w:pict>
      </w:r>
      <w:r w:rsidRPr="006D406A">
        <w:rPr>
          <w:spacing w:val="-6"/>
          <w:w w:val="80"/>
          <w:sz w:val="28"/>
          <w:szCs w:val="28"/>
        </w:rPr>
        <w:t>ch</w:t>
      </w:r>
      <w:r w:rsidRPr="006D406A">
        <w:rPr>
          <w:rFonts w:hint="eastAsia"/>
          <w:spacing w:val="-6"/>
          <w:w w:val="80"/>
          <w:sz w:val="28"/>
          <w:szCs w:val="28"/>
        </w:rPr>
        <w:t>ē</w:t>
      </w:r>
      <w:r w:rsidRPr="006D406A">
        <w:rPr>
          <w:spacing w:val="-6"/>
          <w:w w:val="80"/>
          <w:sz w:val="28"/>
          <w:szCs w:val="28"/>
        </w:rPr>
        <w:t>ng (        )    x</w:t>
      </w:r>
      <w:r w:rsidRPr="006D406A">
        <w:rPr>
          <w:rFonts w:hint="eastAsia"/>
          <w:spacing w:val="-6"/>
          <w:w w:val="80"/>
          <w:sz w:val="28"/>
          <w:szCs w:val="28"/>
        </w:rPr>
        <w:t>í</w:t>
      </w:r>
      <w:r w:rsidRPr="006D406A">
        <w:rPr>
          <w:spacing w:val="-6"/>
          <w:w w:val="80"/>
          <w:sz w:val="28"/>
          <w:szCs w:val="28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spacing w:val="-6"/>
          <w:w w:val="80"/>
          <w:sz w:val="28"/>
          <w:szCs w:val="28"/>
        </w:rPr>
        <w:t xml:space="preserve"> (        )     sh</w:t>
      </w:r>
      <w:r w:rsidRPr="006D406A">
        <w:rPr>
          <w:rFonts w:hint="eastAsia"/>
          <w:spacing w:val="-6"/>
          <w:w w:val="80"/>
          <w:sz w:val="28"/>
          <w:szCs w:val="28"/>
        </w:rPr>
        <w:t>è</w:t>
      </w:r>
      <w:r w:rsidRPr="006D406A">
        <w:rPr>
          <w:spacing w:val="-6"/>
          <w:w w:val="80"/>
          <w:sz w:val="28"/>
          <w:szCs w:val="28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spacing w:val="-6"/>
          <w:w w:val="80"/>
          <w:sz w:val="28"/>
          <w:szCs w:val="28"/>
        </w:rPr>
        <w:t xml:space="preserve"> (       )      chuan (       )      h</w:t>
      </w:r>
      <w:r w:rsidRPr="006D406A">
        <w:rPr>
          <w:rFonts w:hint="eastAsia"/>
          <w:spacing w:val="-6"/>
          <w:w w:val="80"/>
          <w:sz w:val="28"/>
          <w:szCs w:val="28"/>
        </w:rPr>
        <w:t>ǎ</w:t>
      </w:r>
      <w:r w:rsidRPr="006D406A">
        <w:rPr>
          <w:spacing w:val="-6"/>
          <w:w w:val="80"/>
          <w:sz w:val="28"/>
          <w:szCs w:val="28"/>
        </w:rPr>
        <w:t>o (       )</w:t>
      </w:r>
    </w:p>
    <w:p w:rsidR="009D3FF3" w:rsidRPr="006D406A" w:rsidRDefault="009D3FF3" w:rsidP="001E59C0">
      <w:pPr>
        <w:spacing w:line="400" w:lineRule="exact"/>
        <w:jc w:val="left"/>
        <w:rPr>
          <w:spacing w:val="-6"/>
          <w:w w:val="80"/>
          <w:sz w:val="28"/>
          <w:szCs w:val="28"/>
        </w:rPr>
      </w:pPr>
      <w:r w:rsidRPr="006D406A">
        <w:rPr>
          <w:rFonts w:hint="eastAsia"/>
          <w:spacing w:val="-6"/>
          <w:w w:val="80"/>
          <w:sz w:val="28"/>
          <w:szCs w:val="28"/>
        </w:rPr>
        <w:t>称</w:t>
      </w:r>
      <w:r w:rsidRPr="006D406A">
        <w:rPr>
          <w:spacing w:val="-6"/>
          <w:w w:val="80"/>
          <w:sz w:val="28"/>
          <w:szCs w:val="28"/>
        </w:rPr>
        <w:t xml:space="preserve">                </w:t>
      </w:r>
      <w:r w:rsidRPr="006D406A">
        <w:rPr>
          <w:rFonts w:ascii="宋体" w:hAnsi="宋体" w:hint="eastAsia"/>
          <w:spacing w:val="-6"/>
          <w:w w:val="80"/>
          <w:sz w:val="28"/>
          <w:szCs w:val="28"/>
        </w:rPr>
        <w:t>行</w:t>
      </w:r>
      <w:r w:rsidRPr="006D406A">
        <w:rPr>
          <w:rFonts w:ascii="宋体" w:hAnsi="宋体"/>
          <w:spacing w:val="-6"/>
          <w:w w:val="80"/>
          <w:sz w:val="28"/>
          <w:szCs w:val="28"/>
        </w:rPr>
        <w:t xml:space="preserve">                 </w:t>
      </w:r>
      <w:r w:rsidRPr="006D406A">
        <w:rPr>
          <w:rFonts w:ascii="宋体" w:hAnsi="宋体" w:hint="eastAsia"/>
          <w:spacing w:val="-6"/>
          <w:w w:val="80"/>
          <w:sz w:val="28"/>
          <w:szCs w:val="28"/>
        </w:rPr>
        <w:t>盛</w:t>
      </w:r>
      <w:r w:rsidRPr="006D406A">
        <w:rPr>
          <w:rFonts w:ascii="宋体" w:hAnsi="宋体"/>
          <w:spacing w:val="-6"/>
          <w:w w:val="80"/>
          <w:sz w:val="28"/>
          <w:szCs w:val="28"/>
        </w:rPr>
        <w:t xml:space="preserve">                  </w:t>
      </w:r>
      <w:r w:rsidRPr="006D406A">
        <w:rPr>
          <w:rFonts w:ascii="宋体" w:hAnsi="宋体" w:hint="eastAsia"/>
          <w:spacing w:val="-6"/>
          <w:w w:val="80"/>
          <w:sz w:val="28"/>
          <w:szCs w:val="28"/>
        </w:rPr>
        <w:t>传</w:t>
      </w:r>
      <w:r w:rsidRPr="006D406A">
        <w:rPr>
          <w:rFonts w:ascii="宋体" w:hAnsi="宋体"/>
          <w:spacing w:val="-6"/>
          <w:w w:val="80"/>
          <w:sz w:val="28"/>
          <w:szCs w:val="28"/>
        </w:rPr>
        <w:t xml:space="preserve">                 </w:t>
      </w:r>
      <w:r w:rsidRPr="006D406A">
        <w:rPr>
          <w:rFonts w:ascii="宋体" w:hAnsi="宋体" w:hint="eastAsia"/>
          <w:spacing w:val="-6"/>
          <w:w w:val="80"/>
          <w:sz w:val="28"/>
          <w:szCs w:val="28"/>
        </w:rPr>
        <w:t>好</w:t>
      </w:r>
    </w:p>
    <w:p w:rsidR="009D3FF3" w:rsidRPr="006D406A" w:rsidRDefault="009D3FF3" w:rsidP="006D406A">
      <w:pPr>
        <w:spacing w:line="400" w:lineRule="exact"/>
        <w:ind w:firstLineChars="147" w:firstLine="31680"/>
        <w:jc w:val="left"/>
        <w:rPr>
          <w:spacing w:val="-6"/>
          <w:w w:val="80"/>
          <w:sz w:val="28"/>
          <w:szCs w:val="28"/>
        </w:rPr>
      </w:pPr>
      <w:r w:rsidRPr="006D406A">
        <w:rPr>
          <w:spacing w:val="-6"/>
          <w:w w:val="80"/>
          <w:sz w:val="28"/>
          <w:szCs w:val="28"/>
        </w:rPr>
        <w:t>chèn (        )     h</w:t>
      </w:r>
      <w:r w:rsidRPr="006D406A">
        <w:rPr>
          <w:rFonts w:hint="eastAsia"/>
          <w:spacing w:val="-6"/>
          <w:w w:val="80"/>
          <w:sz w:val="28"/>
          <w:szCs w:val="28"/>
        </w:rPr>
        <w:t>á</w:t>
      </w:r>
      <w:r w:rsidRPr="006D406A">
        <w:rPr>
          <w:spacing w:val="-6"/>
          <w:w w:val="80"/>
          <w:sz w:val="28"/>
          <w:szCs w:val="28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spacing w:val="-6"/>
          <w:w w:val="80"/>
          <w:sz w:val="28"/>
          <w:szCs w:val="28"/>
        </w:rPr>
        <w:t xml:space="preserve"> (        )     chéng (        )      zhu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spacing w:val="-6"/>
          <w:w w:val="80"/>
          <w:sz w:val="28"/>
          <w:szCs w:val="28"/>
        </w:rPr>
        <w:t>n (       )     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spacing w:val="-6"/>
          <w:w w:val="80"/>
          <w:sz w:val="28"/>
          <w:szCs w:val="28"/>
        </w:rPr>
        <w:t>o (       )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>
        <w:rPr>
          <w:noProof/>
        </w:rPr>
        <w:pict>
          <v:shape id="_x0000_s1046" type="#_x0000_t87" style="position:absolute;margin-left:396pt;margin-top:11pt;width:9pt;height:39pt;z-index:251658240"/>
        </w:pict>
      </w:r>
      <w:r>
        <w:rPr>
          <w:noProof/>
        </w:rPr>
        <w:pict>
          <v:shape id="_x0000_s1047" type="#_x0000_t87" style="position:absolute;margin-left:297pt;margin-top:11pt;width:9pt;height:39pt;z-index:251657216"/>
        </w:pict>
      </w:r>
      <w:r>
        <w:rPr>
          <w:noProof/>
        </w:rPr>
        <w:pict>
          <v:shape id="_x0000_s1048" type="#_x0000_t87" style="position:absolute;margin-left:189pt;margin-top:11pt;width:9pt;height:39pt;z-index:251656192"/>
        </w:pict>
      </w:r>
      <w:r>
        <w:rPr>
          <w:noProof/>
        </w:rPr>
        <w:pict>
          <v:shape id="_x0000_s1049" type="#_x0000_t87" style="position:absolute;margin-left:99pt;margin-top:11pt;width:9pt;height:39pt;z-index:251655168"/>
        </w:pict>
      </w:r>
      <w:r>
        <w:rPr>
          <w:noProof/>
        </w:rPr>
        <w:pict>
          <v:shape id="_x0000_s1050" type="#_x0000_t87" style="position:absolute;margin-left:9pt;margin-top:11pt;width:9pt;height:39pt;z-index:251654144"/>
        </w:pic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j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ì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n(       )     s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ì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(       )     xi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ě（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de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ch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á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an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尽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似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血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得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长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j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ǐ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n(       )     sh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ì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(      )     xu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è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d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é（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zh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ǎ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>
        <w:rPr>
          <w:noProof/>
        </w:rPr>
        <w:pict>
          <v:shape id="_x0000_s1051" type="#_x0000_t87" style="position:absolute;margin-left:396pt;margin-top:13.4pt;width:9pt;height:39pt;z-index:251663360"/>
        </w:pict>
      </w:r>
      <w:r>
        <w:rPr>
          <w:noProof/>
        </w:rPr>
        <w:pict>
          <v:shape id="_x0000_s1052" type="#_x0000_t87" style="position:absolute;margin-left:4in;margin-top:13.4pt;width:9pt;height:39pt;z-index:251662336"/>
        </w:pict>
      </w:r>
      <w:r>
        <w:rPr>
          <w:noProof/>
        </w:rPr>
        <w:pict>
          <v:shape id="_x0000_s1053" type="#_x0000_t87" style="position:absolute;margin-left:198pt;margin-top:13.4pt;width:9pt;height:39pt;z-index:251661312"/>
        </w:pict>
      </w:r>
      <w:r>
        <w:rPr>
          <w:noProof/>
        </w:rPr>
        <w:pict>
          <v:shape id="_x0000_s1054" type="#_x0000_t87" style="position:absolute;margin-left:99pt;margin-top:13.4pt;width:9pt;height:39pt;z-index:251660288"/>
        </w:pict>
      </w:r>
      <w:r>
        <w:rPr>
          <w:noProof/>
        </w:rPr>
        <w:pict>
          <v:shape id="_x0000_s1055" type="#_x0000_t87" style="position:absolute;margin-left:9pt;margin-top:13.4pt;width:9pt;height:39pt;z-index:251659264"/>
        </w:pic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ji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zh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ò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ú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m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ò（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zh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ò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降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种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混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磨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重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xi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á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zh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ǒ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ù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m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ó（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ch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ó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(         )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>
        <w:rPr>
          <w:noProof/>
        </w:rPr>
        <w:pict>
          <v:shape id="_x0000_s1056" type="#_x0000_t87" style="position:absolute;margin-left:396pt;margin-top:15.8pt;width:9pt;height:39pt;z-index:251668480"/>
        </w:pict>
      </w:r>
      <w:r>
        <w:rPr>
          <w:noProof/>
        </w:rPr>
        <w:pict>
          <v:shape id="_x0000_s1057" type="#_x0000_t87" style="position:absolute;margin-left:4in;margin-top:15.8pt;width:9pt;height:39pt;z-index:251667456"/>
        </w:pict>
      </w:r>
      <w:r>
        <w:rPr>
          <w:noProof/>
        </w:rPr>
        <w:pict>
          <v:shape id="_x0000_s1058" type="#_x0000_t87" style="position:absolute;margin-left:198pt;margin-top:15.8pt;width:9pt;height:39pt;z-index:251666432"/>
        </w:pict>
      </w:r>
      <w:r>
        <w:rPr>
          <w:noProof/>
        </w:rPr>
        <w:pict>
          <v:shape id="_x0000_s1059" type="#_x0000_t87" style="position:absolute;margin-left:108pt;margin-top:15.8pt;width:9pt;height:39pt;z-index:251665408"/>
        </w:pict>
      </w:r>
      <w:r>
        <w:rPr>
          <w:noProof/>
        </w:rPr>
        <w:pict>
          <v:shape id="_x0000_s1060" type="#_x0000_t87" style="position:absolute;margin-left:9pt;margin-top:15.8pt;width:9pt;height:39pt;z-index:251664384"/>
        </w:pic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qi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ǎ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f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ē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á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qu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ā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á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强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分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难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还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qi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á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f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è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ju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hu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á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>
        <w:rPr>
          <w:noProof/>
        </w:rPr>
        <w:pict>
          <v:shape id="_x0000_s1061" type="#_x0000_t87" style="position:absolute;margin-left:396pt;margin-top:10.4pt;width:9pt;height:39pt;z-index:251673600"/>
        </w:pict>
      </w:r>
      <w:r>
        <w:rPr>
          <w:noProof/>
        </w:rPr>
        <w:pict>
          <v:shape id="_x0000_s1062" type="#_x0000_t87" style="position:absolute;margin-left:4in;margin-top:10.4pt;width:9pt;height:39pt;z-index:251672576"/>
        </w:pict>
      </w:r>
      <w:r>
        <w:rPr>
          <w:noProof/>
        </w:rPr>
        <w:pict>
          <v:shape id="_x0000_s1063" type="#_x0000_t87" style="position:absolute;margin-left:198pt;margin-top:10.4pt;width:9pt;height:39pt;z-index:251671552"/>
        </w:pict>
      </w:r>
      <w:r>
        <w:rPr>
          <w:noProof/>
        </w:rPr>
        <w:pict>
          <v:shape id="_x0000_s1064" type="#_x0000_t87" style="position:absolute;margin-left:99pt;margin-top:10.4pt;width:9pt;height:39pt;z-index:251670528"/>
        </w:pict>
      </w:r>
      <w:r>
        <w:rPr>
          <w:noProof/>
        </w:rPr>
        <w:pict>
          <v:shape id="_x0000_s1065" type="#_x0000_t87" style="position:absolute;margin-left:9pt;margin-top:10.4pt;width:9pt;height:39pt;z-index:251669504"/>
        </w:pic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sh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ù（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le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ji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ē（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zhe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ch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ǔ（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数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了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结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着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处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sh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ǔ（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li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ǎ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o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ji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é（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zh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á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o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ch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ù（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>
        <w:rPr>
          <w:noProof/>
        </w:rPr>
        <w:pict>
          <v:shape id="_x0000_s1066" type="#_x0000_t87" style="position:absolute;margin-left:396pt;margin-top:12.8pt;width:9pt;height:39pt;z-index:251678720"/>
        </w:pict>
      </w:r>
      <w:r>
        <w:rPr>
          <w:noProof/>
        </w:rPr>
        <w:pict>
          <v:shape id="_x0000_s1067" type="#_x0000_t87" style="position:absolute;margin-left:297pt;margin-top:12.8pt;width:9pt;height:39pt;z-index:251677696"/>
        </w:pict>
      </w:r>
      <w:r>
        <w:rPr>
          <w:noProof/>
        </w:rPr>
        <w:pict>
          <v:shape id="_x0000_s1068" type="#_x0000_t87" style="position:absolute;margin-left:198pt;margin-top:12.8pt;width:9pt;height:39pt;z-index:251676672"/>
        </w:pict>
      </w:r>
      <w:r>
        <w:rPr>
          <w:noProof/>
        </w:rPr>
        <w:pict>
          <v:shape id="_x0000_s1069" type="#_x0000_t87" style="position:absolute;margin-left:108pt;margin-top:12.8pt;width:9pt;height:39pt;z-index:251675648"/>
        </w:pict>
      </w:r>
      <w:r>
        <w:rPr>
          <w:noProof/>
        </w:rPr>
        <w:pict>
          <v:shape id="_x0000_s1070" type="#_x0000_t87" style="position:absolute;margin-left:9pt;margin-top:12.8pt;width:9pt;height:39pt;z-index:251674624"/>
        </w:pic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di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o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ji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ā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o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m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á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ji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ā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ji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o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调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教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埋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将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觉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ti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á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o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ji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o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m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á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ji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ju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é（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>
        <w:rPr>
          <w:noProof/>
        </w:rPr>
        <w:pict>
          <v:shape id="_x0000_s1071" type="#_x0000_t87" style="position:absolute;margin-left:207pt;margin-top:15.2pt;width:9pt;height:39pt;z-index:251681792"/>
        </w:pict>
      </w:r>
      <w:r>
        <w:rPr>
          <w:noProof/>
        </w:rPr>
        <w:pict>
          <v:shape id="_x0000_s1072" type="#_x0000_t87" style="position:absolute;margin-left:108pt;margin-top:15.2pt;width:9pt;height:39pt;z-index:251680768"/>
        </w:pict>
      </w:r>
      <w:r>
        <w:rPr>
          <w:noProof/>
        </w:rPr>
        <w:pict>
          <v:shape id="_x0000_s1073" type="#_x0000_t87" style="position:absolute;margin-left:9pt;margin-top:15.2pt;width:9pt;height:39pt;z-index:251679744"/>
        </w:pic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k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ō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sh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ǎ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o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g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ē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空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少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 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更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k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ò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sh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à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o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g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è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>n</w:t>
      </w:r>
      <w:r w:rsidRPr="006D406A">
        <w:rPr>
          <w:rFonts w:hint="eastAsia"/>
          <w:spacing w:val="-6"/>
          <w:w w:val="80"/>
          <w:sz w:val="28"/>
          <w:szCs w:val="28"/>
        </w:rPr>
        <w:t>ɡ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（</w:t>
      </w:r>
      <w:r w:rsidRPr="006D406A">
        <w:rPr>
          <w:rFonts w:ascii="宋体" w:hAnsi="宋体" w:cs="宋体"/>
          <w:color w:val="000000"/>
          <w:kern w:val="0"/>
          <w:sz w:val="22"/>
          <w:szCs w:val="22"/>
        </w:rPr>
        <w:t xml:space="preserve">     </w:t>
      </w:r>
      <w:r w:rsidRPr="006D406A">
        <w:rPr>
          <w:rFonts w:ascii="宋体" w:hAnsi="宋体" w:cs="宋体" w:hint="eastAsia"/>
          <w:color w:val="000000"/>
          <w:kern w:val="0"/>
          <w:sz w:val="22"/>
          <w:szCs w:val="22"/>
        </w:rPr>
        <w:t>）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</w:p>
    <w:p w:rsidR="009D3FF3" w:rsidRDefault="009D3FF3" w:rsidP="001E05C8">
      <w:pPr>
        <w:jc w:val="center"/>
        <w:rPr>
          <w:rFonts w:ascii="宋体"/>
          <w:sz w:val="30"/>
          <w:szCs w:val="30"/>
        </w:rPr>
      </w:pPr>
    </w:p>
    <w:p w:rsidR="009D3FF3" w:rsidRDefault="009D3FF3" w:rsidP="001E05C8">
      <w:pPr>
        <w:jc w:val="center"/>
        <w:rPr>
          <w:rFonts w:ascii="宋体"/>
          <w:sz w:val="30"/>
          <w:szCs w:val="30"/>
        </w:rPr>
      </w:pPr>
    </w:p>
    <w:p w:rsidR="009D3FF3" w:rsidRPr="006D406A" w:rsidRDefault="009D3FF3" w:rsidP="001E05C8">
      <w:pPr>
        <w:jc w:val="center"/>
        <w:rPr>
          <w:rFonts w:ascii="宋体"/>
          <w:sz w:val="30"/>
          <w:szCs w:val="30"/>
        </w:rPr>
      </w:pPr>
      <w:r w:rsidRPr="006D406A">
        <w:rPr>
          <w:rFonts w:ascii="宋体" w:hAnsi="宋体" w:hint="eastAsia"/>
          <w:sz w:val="30"/>
          <w:szCs w:val="30"/>
        </w:rPr>
        <w:t>三年级修改病句</w:t>
      </w: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 w:hint="eastAsia"/>
          <w:sz w:val="24"/>
        </w:rPr>
        <w:t>一、成分残缺：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1.</w:t>
      </w:r>
      <w:r w:rsidRPr="006D406A">
        <w:rPr>
          <w:rFonts w:ascii="宋体" w:hAnsi="宋体" w:hint="eastAsia"/>
          <w:sz w:val="24"/>
        </w:rPr>
        <w:t>老师和我去医院看望。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2.</w:t>
      </w:r>
      <w:r w:rsidRPr="006D406A">
        <w:rPr>
          <w:rFonts w:ascii="宋体" w:hAnsi="宋体" w:hint="eastAsia"/>
          <w:sz w:val="24"/>
        </w:rPr>
        <w:t>在第二十八届奥运会上，我国体育健儿顽强拼搏的精神。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3.</w:t>
      </w:r>
      <w:r w:rsidRPr="006D406A">
        <w:rPr>
          <w:rFonts w:ascii="宋体" w:hAnsi="宋体" w:hint="eastAsia"/>
          <w:sz w:val="24"/>
        </w:rPr>
        <w:t>每天早上去公园锻炼身体。</w:t>
      </w:r>
      <w:r w:rsidRPr="006D406A">
        <w:rPr>
          <w:rFonts w:ascii="宋体" w:hAnsi="宋体"/>
          <w:sz w:val="24"/>
        </w:rPr>
        <w:t xml:space="preserve">                  4.</w:t>
      </w:r>
      <w:r w:rsidRPr="006D406A">
        <w:rPr>
          <w:rFonts w:ascii="宋体" w:hAnsi="宋体" w:hint="eastAsia"/>
          <w:sz w:val="24"/>
        </w:rPr>
        <w:t>晶晶从小养成了讲卫生。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5.</w:t>
      </w:r>
      <w:r w:rsidRPr="006D406A">
        <w:rPr>
          <w:rFonts w:ascii="宋体" w:hAnsi="宋体" w:hint="eastAsia"/>
          <w:sz w:val="24"/>
        </w:rPr>
        <w:t>接到“三好学生”奖状，高兴极了。</w:t>
      </w:r>
      <w:r w:rsidRPr="006D406A">
        <w:rPr>
          <w:rFonts w:ascii="宋体" w:hAnsi="宋体"/>
          <w:sz w:val="24"/>
        </w:rPr>
        <w:t xml:space="preserve">          6.</w:t>
      </w:r>
      <w:r w:rsidRPr="006D406A">
        <w:rPr>
          <w:rFonts w:ascii="宋体" w:hAnsi="宋体" w:hint="eastAsia"/>
          <w:sz w:val="24"/>
        </w:rPr>
        <w:t>艰难地向高峰攀登。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7.</w:t>
      </w:r>
      <w:r w:rsidRPr="006D406A">
        <w:rPr>
          <w:rFonts w:ascii="宋体" w:hAnsi="宋体" w:hint="eastAsia"/>
          <w:sz w:val="24"/>
        </w:rPr>
        <w:t>小朋友都应该上课专心听讲的好习惯。</w:t>
      </w:r>
      <w:r w:rsidRPr="006D406A">
        <w:rPr>
          <w:rFonts w:ascii="宋体" w:hAnsi="宋体"/>
          <w:sz w:val="24"/>
        </w:rPr>
        <w:t xml:space="preserve">        8.</w:t>
      </w:r>
      <w:r w:rsidRPr="006D406A">
        <w:rPr>
          <w:rFonts w:ascii="宋体" w:hAnsi="宋体" w:hint="eastAsia"/>
          <w:sz w:val="24"/>
        </w:rPr>
        <w:t>我们学校的诗歌朗诵比赛。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 w:hint="eastAsia"/>
          <w:sz w:val="24"/>
        </w:rPr>
        <w:t>二、重复：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1.</w:t>
      </w:r>
      <w:r w:rsidRPr="006D406A">
        <w:rPr>
          <w:rFonts w:ascii="宋体" w:hAnsi="宋体" w:hint="eastAsia"/>
          <w:sz w:val="24"/>
        </w:rPr>
        <w:t>商场里有各种各样种类繁多的玩具。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2.</w:t>
      </w:r>
      <w:r w:rsidRPr="006D406A">
        <w:rPr>
          <w:rFonts w:ascii="宋体" w:hAnsi="宋体" w:hint="eastAsia"/>
          <w:sz w:val="24"/>
        </w:rPr>
        <w:t>树上结满了许许多多数不清的果子。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3.</w:t>
      </w:r>
      <w:r w:rsidRPr="006D406A">
        <w:rPr>
          <w:rFonts w:ascii="宋体" w:hAnsi="宋体" w:hint="eastAsia"/>
          <w:sz w:val="24"/>
        </w:rPr>
        <w:t>我把老师布置的所有一切作业都做完了。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 w:hint="eastAsia"/>
          <w:sz w:val="24"/>
        </w:rPr>
        <w:t>三、用词不当：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1.</w:t>
      </w:r>
      <w:r w:rsidRPr="006D406A">
        <w:rPr>
          <w:rFonts w:ascii="宋体" w:hAnsi="宋体" w:hint="eastAsia"/>
          <w:sz w:val="24"/>
        </w:rPr>
        <w:t>我要连续努力，争取更大进步。</w:t>
      </w:r>
      <w:r w:rsidRPr="006D406A">
        <w:rPr>
          <w:rFonts w:ascii="宋体" w:hAnsi="宋体"/>
          <w:sz w:val="24"/>
        </w:rPr>
        <w:t xml:space="preserve">             2.</w:t>
      </w:r>
      <w:r w:rsidRPr="006D406A">
        <w:rPr>
          <w:rFonts w:ascii="宋体" w:hAnsi="宋体" w:hint="eastAsia"/>
          <w:sz w:val="24"/>
        </w:rPr>
        <w:t>我把教室打扫得整整齐齐。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3.</w:t>
      </w:r>
      <w:r w:rsidRPr="006D406A">
        <w:rPr>
          <w:rFonts w:ascii="宋体" w:hAnsi="宋体" w:hint="eastAsia"/>
          <w:sz w:val="24"/>
        </w:rPr>
        <w:t>我们要做到节约用水的好习惯。</w:t>
      </w:r>
      <w:r w:rsidRPr="006D406A">
        <w:rPr>
          <w:rFonts w:ascii="宋体" w:hAnsi="宋体"/>
          <w:sz w:val="24"/>
        </w:rPr>
        <w:t xml:space="preserve">             4.</w:t>
      </w:r>
      <w:r w:rsidRPr="006D406A">
        <w:rPr>
          <w:rFonts w:ascii="宋体" w:hAnsi="宋体" w:hint="eastAsia"/>
          <w:sz w:val="24"/>
        </w:rPr>
        <w:t>宽敞的草原一望无边。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5.</w:t>
      </w:r>
      <w:r w:rsidRPr="006D406A">
        <w:rPr>
          <w:rFonts w:ascii="宋体" w:hAnsi="宋体" w:hint="eastAsia"/>
          <w:sz w:val="24"/>
        </w:rPr>
        <w:t>联欢会上，大家表演了一个个精致的节目。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 w:hint="eastAsia"/>
          <w:sz w:val="24"/>
        </w:rPr>
        <w:t>四、矛盾：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1.</w:t>
      </w:r>
      <w:r w:rsidRPr="006D406A">
        <w:rPr>
          <w:rFonts w:ascii="宋体" w:hAnsi="宋体" w:hint="eastAsia"/>
          <w:sz w:val="24"/>
        </w:rPr>
        <w:t>迎面走来了一位须发花白的老奶奶。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2.</w:t>
      </w:r>
      <w:r w:rsidRPr="006D406A">
        <w:rPr>
          <w:rFonts w:ascii="宋体" w:hAnsi="宋体" w:hint="eastAsia"/>
          <w:sz w:val="24"/>
        </w:rPr>
        <w:t>乌云和大雨一起从天空中倾泻下来。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 w:hint="eastAsia"/>
          <w:sz w:val="24"/>
        </w:rPr>
        <w:t>五、前后颠倒：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1.</w:t>
      </w:r>
      <w:r w:rsidRPr="006D406A">
        <w:rPr>
          <w:rFonts w:ascii="宋体" w:hAnsi="宋体" w:hint="eastAsia"/>
          <w:sz w:val="24"/>
        </w:rPr>
        <w:t>田野里吹来稻花香一阵。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2.</w:t>
      </w:r>
      <w:r w:rsidRPr="006D406A">
        <w:rPr>
          <w:rFonts w:ascii="宋体" w:hAnsi="宋体" w:hint="eastAsia"/>
          <w:sz w:val="24"/>
        </w:rPr>
        <w:t>中国人口是世界上最多的国家。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3.</w:t>
      </w:r>
      <w:r w:rsidRPr="006D406A">
        <w:rPr>
          <w:rFonts w:ascii="宋体" w:hAnsi="宋体" w:hint="eastAsia"/>
          <w:sz w:val="24"/>
        </w:rPr>
        <w:t>爸爸讲了许多雷锋动人的故事。</w:t>
      </w:r>
    </w:p>
    <w:p w:rsidR="009D3FF3" w:rsidRPr="006D406A" w:rsidRDefault="009D3FF3" w:rsidP="001E05C8">
      <w:pPr>
        <w:rPr>
          <w:rFonts w:ascii="宋体"/>
          <w:sz w:val="24"/>
        </w:rPr>
      </w:pPr>
    </w:p>
    <w:p w:rsidR="009D3FF3" w:rsidRPr="006D406A" w:rsidRDefault="009D3FF3" w:rsidP="001E05C8">
      <w:pPr>
        <w:rPr>
          <w:rFonts w:ascii="宋体"/>
          <w:sz w:val="24"/>
        </w:rPr>
      </w:pPr>
      <w:r w:rsidRPr="006D406A">
        <w:rPr>
          <w:rFonts w:ascii="宋体" w:hAnsi="宋体"/>
          <w:sz w:val="24"/>
        </w:rPr>
        <w:t>4.</w:t>
      </w:r>
      <w:r w:rsidRPr="006D406A">
        <w:rPr>
          <w:rFonts w:ascii="宋体" w:hAnsi="宋体" w:hint="eastAsia"/>
          <w:sz w:val="24"/>
        </w:rPr>
        <w:t>我介绍给来宾们学校的情况。</w:t>
      </w:r>
    </w:p>
    <w:p w:rsidR="009D3FF3" w:rsidRPr="006D406A" w:rsidRDefault="009D3FF3" w:rsidP="001E59C0">
      <w:pPr>
        <w:spacing w:line="400" w:lineRule="exact"/>
        <w:jc w:val="left"/>
        <w:rPr>
          <w:rFonts w:ascii="宋体" w:cs="宋体"/>
          <w:color w:val="000000"/>
          <w:kern w:val="0"/>
          <w:sz w:val="22"/>
          <w:szCs w:val="22"/>
        </w:rPr>
      </w:pPr>
    </w:p>
    <w:sectPr w:rsidR="009D3FF3" w:rsidRPr="006D406A" w:rsidSect="00910D6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07" w:bottom="1134" w:left="107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FF3" w:rsidRDefault="009D3FF3">
      <w:r>
        <w:separator/>
      </w:r>
    </w:p>
  </w:endnote>
  <w:endnote w:type="continuationSeparator" w:id="0">
    <w:p w:rsidR="009D3FF3" w:rsidRDefault="009D3F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FF3" w:rsidRDefault="009D3FF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FF3" w:rsidRDefault="009D3FF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FF3" w:rsidRDefault="009D3FF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FF3" w:rsidRDefault="009D3FF3">
      <w:r>
        <w:separator/>
      </w:r>
    </w:p>
  </w:footnote>
  <w:footnote w:type="continuationSeparator" w:id="0">
    <w:p w:rsidR="009D3FF3" w:rsidRDefault="009D3F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FF3" w:rsidRDefault="009D3FF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FF3" w:rsidRPr="00BA520D" w:rsidRDefault="009D3FF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3FF3" w:rsidRDefault="009D3FF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2BD"/>
    <w:rsid w:val="00025E27"/>
    <w:rsid w:val="00043AC9"/>
    <w:rsid w:val="00196349"/>
    <w:rsid w:val="001E05C8"/>
    <w:rsid w:val="001E59C0"/>
    <w:rsid w:val="00221BDC"/>
    <w:rsid w:val="0023034E"/>
    <w:rsid w:val="00235024"/>
    <w:rsid w:val="00246FF6"/>
    <w:rsid w:val="00252A40"/>
    <w:rsid w:val="002B5F1E"/>
    <w:rsid w:val="002C2635"/>
    <w:rsid w:val="00354C82"/>
    <w:rsid w:val="00367A2B"/>
    <w:rsid w:val="00384ADD"/>
    <w:rsid w:val="003C2414"/>
    <w:rsid w:val="004238FF"/>
    <w:rsid w:val="004838E5"/>
    <w:rsid w:val="004D3F71"/>
    <w:rsid w:val="004E10F9"/>
    <w:rsid w:val="00504D0B"/>
    <w:rsid w:val="00521630"/>
    <w:rsid w:val="00534620"/>
    <w:rsid w:val="0056085F"/>
    <w:rsid w:val="005847F9"/>
    <w:rsid w:val="005860B9"/>
    <w:rsid w:val="005F74A4"/>
    <w:rsid w:val="006228EB"/>
    <w:rsid w:val="00640555"/>
    <w:rsid w:val="0065532F"/>
    <w:rsid w:val="006562BD"/>
    <w:rsid w:val="006877DC"/>
    <w:rsid w:val="00695EEE"/>
    <w:rsid w:val="006963ED"/>
    <w:rsid w:val="006D406A"/>
    <w:rsid w:val="006D490C"/>
    <w:rsid w:val="00750C53"/>
    <w:rsid w:val="00783624"/>
    <w:rsid w:val="00784D7E"/>
    <w:rsid w:val="007858E2"/>
    <w:rsid w:val="007E28BA"/>
    <w:rsid w:val="00801CCC"/>
    <w:rsid w:val="00813CCA"/>
    <w:rsid w:val="008643A6"/>
    <w:rsid w:val="008849C1"/>
    <w:rsid w:val="008D5F8B"/>
    <w:rsid w:val="00910D6E"/>
    <w:rsid w:val="00943144"/>
    <w:rsid w:val="00972D23"/>
    <w:rsid w:val="009C36B3"/>
    <w:rsid w:val="009D11DB"/>
    <w:rsid w:val="009D3FF3"/>
    <w:rsid w:val="009D55E9"/>
    <w:rsid w:val="00A25CD2"/>
    <w:rsid w:val="00A636D1"/>
    <w:rsid w:val="00A87D33"/>
    <w:rsid w:val="00A946CD"/>
    <w:rsid w:val="00AF36C7"/>
    <w:rsid w:val="00B7108B"/>
    <w:rsid w:val="00B82213"/>
    <w:rsid w:val="00BA520D"/>
    <w:rsid w:val="00BB628D"/>
    <w:rsid w:val="00BD499A"/>
    <w:rsid w:val="00BF6359"/>
    <w:rsid w:val="00CC189B"/>
    <w:rsid w:val="00CD3830"/>
    <w:rsid w:val="00CE14EA"/>
    <w:rsid w:val="00CF3E7C"/>
    <w:rsid w:val="00D52EC0"/>
    <w:rsid w:val="00D823D3"/>
    <w:rsid w:val="00D87902"/>
    <w:rsid w:val="00DC0E05"/>
    <w:rsid w:val="00DD0210"/>
    <w:rsid w:val="00DE1577"/>
    <w:rsid w:val="00E036B1"/>
    <w:rsid w:val="00E31273"/>
    <w:rsid w:val="00E35D7A"/>
    <w:rsid w:val="00F05208"/>
    <w:rsid w:val="00F10ABC"/>
    <w:rsid w:val="00F41480"/>
    <w:rsid w:val="00F87727"/>
    <w:rsid w:val="00FC4730"/>
    <w:rsid w:val="00FD1713"/>
    <w:rsid w:val="00FD3507"/>
    <w:rsid w:val="00FD599A"/>
    <w:rsid w:val="00FE60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0ED"/>
    <w:pPr>
      <w:widowControl w:val="0"/>
      <w:jc w:val="both"/>
    </w:pPr>
    <w:rPr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BA52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7411FA"/>
    <w:rPr>
      <w:sz w:val="18"/>
      <w:szCs w:val="18"/>
    </w:rPr>
  </w:style>
  <w:style w:type="paragraph" w:styleId="Footer">
    <w:name w:val="footer"/>
    <w:basedOn w:val="Normal"/>
    <w:link w:val="FooterChar"/>
    <w:uiPriority w:val="99"/>
    <w:rsid w:val="00BA520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411FA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9542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3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5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542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54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542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542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6</Pages>
  <Words>1656</Words>
  <Characters>9440</Characters>
  <Application>Microsoft Office Outlook</Application>
  <DocSecurity>0</DocSecurity>
  <Lines>0</Lines>
  <Paragraphs>0</Paragraphs>
  <ScaleCrop>false</ScaleCrop>
  <Company>MC SYSTEM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tuī kāi  bō lànɡ  qīnɡ qīnɡ  piāo dànɡ  yú kuài  dǎo yìnɡ  huǒ bàn  qiāo qiāo  huán rào  ān pái  </dc:title>
  <dc:subject/>
  <dc:creator>MC SYSTEM</dc:creator>
  <cp:keywords/>
  <dc:description/>
  <cp:lastModifiedBy>微软用户</cp:lastModifiedBy>
  <cp:revision>4</cp:revision>
  <dcterms:created xsi:type="dcterms:W3CDTF">2009-11-05T13:05:00Z</dcterms:created>
  <dcterms:modified xsi:type="dcterms:W3CDTF">2010-11-27T12:45:00Z</dcterms:modified>
</cp:coreProperties>
</file>