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0F9" w:rsidRPr="000A30F9" w:rsidRDefault="000A30F9" w:rsidP="008E121E">
      <w:pPr>
        <w:pStyle w:val="1"/>
        <w:spacing w:before="0" w:after="0"/>
        <w:jc w:val="center"/>
      </w:pPr>
      <w:r w:rsidRPr="000A30F9">
        <w:rPr>
          <w:rFonts w:hint="eastAsia"/>
        </w:rPr>
        <w:t>一年级语文</w:t>
      </w:r>
      <w:r w:rsidR="008E121E">
        <w:rPr>
          <w:rFonts w:hint="eastAsia"/>
        </w:rPr>
        <w:t>下册</w:t>
      </w:r>
      <w:r w:rsidRPr="000A30F9">
        <w:rPr>
          <w:rFonts w:hint="eastAsia"/>
        </w:rPr>
        <w:t>第七单元</w:t>
      </w:r>
      <w:r w:rsidR="008E121E">
        <w:rPr>
          <w:rFonts w:hint="eastAsia"/>
        </w:rPr>
        <w:t>测试题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二、选择正确的读音画上“—”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>音乐（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yu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>è  lè）</w:t>
      </w:r>
      <w:r>
        <w:rPr>
          <w:rFonts w:ascii="楷体" w:eastAsia="楷体" w:hAnsi="楷体" w:hint="eastAsia"/>
          <w:sz w:val="28"/>
          <w:szCs w:val="28"/>
        </w:rPr>
        <w:t xml:space="preserve">     </w:t>
      </w:r>
      <w:r w:rsidRPr="000A30F9">
        <w:rPr>
          <w:rFonts w:ascii="楷体" w:eastAsia="楷体" w:hAnsi="楷体" w:hint="eastAsia"/>
          <w:sz w:val="28"/>
          <w:szCs w:val="28"/>
        </w:rPr>
        <w:t xml:space="preserve"> 望着 (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zh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 xml:space="preserve">áo   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zhe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 xml:space="preserve">)     </w:t>
      </w:r>
      <w:r>
        <w:rPr>
          <w:rFonts w:ascii="楷体" w:eastAsia="楷体" w:hAnsi="楷体" w:hint="eastAsia"/>
          <w:sz w:val="28"/>
          <w:szCs w:val="28"/>
        </w:rPr>
        <w:t xml:space="preserve">   </w:t>
      </w:r>
      <w:r w:rsidRPr="000A30F9">
        <w:rPr>
          <w:rFonts w:ascii="楷体" w:eastAsia="楷体" w:hAnsi="楷体" w:hint="eastAsia"/>
          <w:sz w:val="28"/>
          <w:szCs w:val="28"/>
        </w:rPr>
        <w:t xml:space="preserve"> 长长的（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zh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 xml:space="preserve">ǎnɡ   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ch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 xml:space="preserve">ánɡ）    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 xml:space="preserve">聪明（mínɡ mín）  </w:t>
      </w:r>
      <w:r>
        <w:rPr>
          <w:rFonts w:ascii="楷体" w:eastAsia="楷体" w:hAnsi="楷体" w:hint="eastAsia"/>
          <w:sz w:val="28"/>
          <w:szCs w:val="28"/>
        </w:rPr>
        <w:t xml:space="preserve">  </w:t>
      </w:r>
      <w:r w:rsidRPr="000A30F9">
        <w:rPr>
          <w:rFonts w:ascii="楷体" w:eastAsia="楷体" w:hAnsi="楷体" w:hint="eastAsia"/>
          <w:sz w:val="28"/>
          <w:szCs w:val="28"/>
        </w:rPr>
        <w:t xml:space="preserve"> 渔翁（wē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ng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 xml:space="preserve">    wēn）  </w:t>
      </w:r>
      <w:r>
        <w:rPr>
          <w:rFonts w:ascii="楷体" w:eastAsia="楷体" w:hAnsi="楷体" w:hint="eastAsia"/>
          <w:sz w:val="28"/>
          <w:szCs w:val="28"/>
        </w:rPr>
        <w:t xml:space="preserve">  </w:t>
      </w:r>
      <w:r w:rsidRPr="000A30F9">
        <w:rPr>
          <w:rFonts w:ascii="楷体" w:eastAsia="楷体" w:hAnsi="楷体" w:hint="eastAsia"/>
          <w:sz w:val="28"/>
          <w:szCs w:val="28"/>
        </w:rPr>
        <w:t xml:space="preserve">  伸手 （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sh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 xml:space="preserve">ēn 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sh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>ēnɡ）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三、</w:t>
      </w:r>
      <w:r w:rsidRPr="000A30F9">
        <w:rPr>
          <w:rFonts w:ascii="楷体" w:eastAsia="楷体" w:hAnsi="楷体"/>
          <w:b/>
          <w:sz w:val="28"/>
          <w:szCs w:val="28"/>
        </w:rPr>
        <w:t>拼音，写词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proofErr w:type="spellStart"/>
      <w:r w:rsidRPr="000A30F9">
        <w:rPr>
          <w:rFonts w:ascii="楷体" w:eastAsia="楷体" w:hAnsi="楷体" w:hint="eastAsia"/>
          <w:sz w:val="28"/>
          <w:szCs w:val="28"/>
        </w:rPr>
        <w:t>shu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>ǐ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>jǐ</w:t>
      </w:r>
      <w:proofErr w:type="spellStart"/>
      <w:r>
        <w:rPr>
          <w:rFonts w:ascii="楷体" w:eastAsia="楷体" w:hAnsi="楷体" w:hint="eastAsia"/>
          <w:sz w:val="28"/>
          <w:szCs w:val="28"/>
        </w:rPr>
        <w:t>ng</w:t>
      </w:r>
      <w:proofErr w:type="spellEnd"/>
      <w:r>
        <w:rPr>
          <w:rFonts w:ascii="楷体" w:eastAsia="楷体" w:hAnsi="楷体" w:hint="eastAsia"/>
          <w:sz w:val="28"/>
          <w:szCs w:val="28"/>
        </w:rPr>
        <w:t xml:space="preserve">  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zu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>ò yè</w:t>
      </w:r>
      <w:r>
        <w:rPr>
          <w:rFonts w:ascii="楷体" w:eastAsia="楷体" w:hAnsi="楷体" w:hint="eastAsia"/>
          <w:sz w:val="28"/>
          <w:szCs w:val="28"/>
        </w:rPr>
        <w:t xml:space="preserve">    </w:t>
      </w:r>
      <w:r w:rsidRPr="000A30F9">
        <w:rPr>
          <w:rFonts w:ascii="楷体" w:eastAsia="楷体" w:hAnsi="楷体" w:hint="eastAsia"/>
          <w:sz w:val="28"/>
          <w:szCs w:val="28"/>
        </w:rPr>
        <w:t xml:space="preserve">   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sh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>ī fù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   mí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ng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 xml:space="preserve">  </w:t>
      </w:r>
      <w:proofErr w:type="spellStart"/>
      <w:r>
        <w:rPr>
          <w:rFonts w:ascii="楷体" w:eastAsia="楷体" w:hAnsi="楷体" w:hint="eastAsia"/>
          <w:sz w:val="28"/>
          <w:szCs w:val="28"/>
        </w:rPr>
        <w:t>zi</w:t>
      </w:r>
      <w:proofErr w:type="spellEnd"/>
      <w:r>
        <w:rPr>
          <w:rFonts w:ascii="楷体" w:eastAsia="楷体" w:hAnsi="楷体" w:hint="eastAsia"/>
          <w:sz w:val="28"/>
          <w:szCs w:val="28"/>
        </w:rPr>
        <w:t xml:space="preserve">  </w:t>
      </w:r>
    </w:p>
    <w:p w:rsidR="000A30F9" w:rsidRPr="000A30F9" w:rsidRDefault="000A30F9" w:rsidP="008E121E">
      <w:pPr>
        <w:spacing w:line="320" w:lineRule="exact"/>
        <w:ind w:firstLineChars="100" w:firstLine="281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83D3F41" wp14:editId="40B080F9">
                <wp:simplePos x="0" y="0"/>
                <wp:positionH relativeFrom="column">
                  <wp:posOffset>3771900</wp:posOffset>
                </wp:positionH>
                <wp:positionV relativeFrom="paragraph">
                  <wp:posOffset>0</wp:posOffset>
                </wp:positionV>
                <wp:extent cx="763905" cy="396240"/>
                <wp:effectExtent l="9525" t="8890" r="7620" b="13970"/>
                <wp:wrapNone/>
                <wp:docPr id="557" name="组合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396240"/>
                          <a:chOff x="6606" y="12338"/>
                          <a:chExt cx="1203" cy="624"/>
                        </a:xfrm>
                      </wpg:grpSpPr>
                      <wpg:grpSp>
                        <wpg:cNvPr id="558" name="Group 70"/>
                        <wpg:cNvGrpSpPr>
                          <a:grpSpLocks/>
                        </wpg:cNvGrpSpPr>
                        <wpg:grpSpPr bwMode="auto">
                          <a:xfrm>
                            <a:off x="7185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59" name="Rectangle 71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0" name="Line 72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1" name="Line 73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62" name="Group 74"/>
                        <wpg:cNvGrpSpPr>
                          <a:grpSpLocks/>
                        </wpg:cNvGrpSpPr>
                        <wpg:grpSpPr bwMode="auto">
                          <a:xfrm>
                            <a:off x="6606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63" name="Rectangle 75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4" name="Line 76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5" name="Line 77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557" o:spid="_x0000_s1026" style="position:absolute;left:0;text-align:left;margin-left:297pt;margin-top:0;width:60.15pt;height:31.2pt;z-index:251675648" coordorigin="6606,12338" coordsize="1203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">
                <v:group id="Group 70" o:spid="_x0000_s1027" style="position:absolute;left:7185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Y4VXs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t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9jhVewwAAANwAAAAP&#10;AAAAAAAAAAAAAAAAAKoCAABkcnMvZG93bnJldi54bWxQSwUGAAAAAAQABAD6AAAAmgMAAAAA&#10;">
                  <v:rect id="Rectangle 71" o:spid="_x0000_s1028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lVC8QA&#10;AADcAAAADwAAAGRycy9kb3ducmV2LnhtbESPQYvCMBSE7wv+h/CEva3pKspajSKKix61vezt2Tzb&#10;us1LaaJWf70RBI/DzHzDTOetqcSFGldaVvDdi0AQZ1aXnCtIk/XXDwjnkTVWlknBjRzMZ52PKcba&#10;XnlHl73PRYCwi1FB4X0dS+myggy6nq2Jg3e0jUEfZJNL3eA1wE0l+1E0kgZLDgsF1rQsKPvfn42C&#10;Q9lP8b5LfiMzXg/8tk1O57+VUp/ddjEB4an17/CrvdEKhsMxPM+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pVQvEAAAA3AAAAA8AAAAAAAAAAAAAAAAAmAIAAGRycy9k&#10;b3ducmV2LnhtbFBLBQYAAAAABAAEAPUAAACJAwAAAAA=&#10;"/>
                  <v:line id="Line 72" o:spid="_x0000_s1029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8QisIAAADcAAAADwAAAGRycy9kb3ducmV2LnhtbERPz2vCMBS+D/wfwhO8yEyVrYzOKCKK&#10;w9OMgh7fmmdbbF5KE7XbX28OA48f3+/pvLO1uFHrK8cKxqMEBHHuTMWFgsN+/foBwgdkg7VjUvBL&#10;Huaz3ssUM+PuvKObDoWIIewzVFCG0GRS+rwki37kGuLInV1rMUTYFtK0eI/htpaTJEmlxYpjQ4kN&#10;LUvKL/pqFWj5c1z9Dbe0OXRDrc/fmJ/eUqUG/W7xCSJQF57if/eXUfCexvnxTDwC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58QisIAAADcAAAADwAAAAAAAAAAAAAA&#10;AAChAgAAZHJzL2Rvd25yZXYueG1sUEsFBgAAAAAEAAQA+QAAAJADAAAAAA==&#10;">
                    <v:stroke dashstyle="1 1" endcap="round"/>
                  </v:line>
                  <v:line id="Line 73" o:spid="_x0000_s1030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O1EcYAAADcAAAADwAAAGRycy9kb3ducmV2LnhtbESPQWvCQBSE7wX/w/KEXqRulDaU6CpS&#10;Ki091TWgx2f2mQSzb0N2q2l/vSsUPA4z8w0zX/a2EWfqfO1YwWScgCAunKm5VJBv10+vIHxANtg4&#10;JgW/5GG5GDzMMTPuwhs661CKCGGfoYIqhDaT0hcVWfRj1xJH7+g6iyHKrpSmw0uE20ZOkySVFmuO&#10;CxW29FZRcdI/VoGWh9373+iLPvJ+pPXxG4v9c6rU47BfzUAE6sM9/N/+NApe0gnczsQjIB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zTtRHGAAAA3AAAAA8AAAAAAAAA&#10;AAAAAAAAoQIAAGRycy9kb3ducmV2LnhtbFBLBQYAAAAABAAEAPkAAACUAwAAAAA=&#10;">
                    <v:stroke dashstyle="1 1" endcap="round"/>
                  </v:line>
                </v:group>
                <v:group id="Group 74" o:spid="_x0000_s1031" style="position:absolute;left:6606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roC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pC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CugJxgAAANwA&#10;AAAPAAAAAAAAAAAAAAAAAKoCAABkcnMvZG93bnJldi54bWxQSwUGAAAAAAQABAD6AAAAnQMAAAAA&#10;">
                  <v:rect id="Rectangle 75" o:spid="_x0000_s1032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2oXMQA&#10;AADcAAAADwAAAGRycy9kb3ducmV2LnhtbESPQYvCMBSE74L/ITzBm6Yqits1iiiKe9T24u1t87at&#10;Ni+liVr99ZuFBY/DzHzDLFatqcSdGldaVjAaRiCIM6tLzhWkyW4wB+E8ssbKMil4koPVsttZYKzt&#10;g490P/lcBAi7GBUU3texlC4ryKAb2po4eD+2MeiDbHKpG3wEuKnkOIpm0mDJYaHAmjYFZdfTzSj4&#10;Lscpvo7JPjIfu4n/apPL7bxVqt9r158gPLX+Hf5vH7SC6WwCf2fC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tqFzEAAAA3AAAAA8AAAAAAAAAAAAAAAAAmAIAAGRycy9k&#10;b3ducmV2LnhtbFBLBQYAAAAABAAEAPUAAACJAwAAAAA=&#10;"/>
                  <v:line id="Line 76" o:spid="_x0000_s1033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QWicYAAADcAAAADwAAAGRycy9kb3ducmV2LnhtbESPQWvCQBSE70L/w/IKXqRuFA0ldZUi&#10;itJTXQPt8TX7TEKzb0N21dhf3y0UPA4z8w2zWPW2ERfqfO1YwWScgCAunKm5VJAft0/PIHxANtg4&#10;JgU38rBaPgwWmBl35QNddChFhLDPUEEVQptJ6YuKLPqxa4mjd3KdxRBlV0rT4TXCbSOnSZJKizXH&#10;hQpbWldUfOuzVaDl18fmZ/RGu7wfaX16x+Jzlio1fOxfX0AE6sM9/N/eGwXzdAZ/Z+IRk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ykFonGAAAA3AAAAA8AAAAAAAAA&#10;AAAAAAAAoQIAAGRycy9kb3ducmV2LnhtbFBLBQYAAAAABAAEAPkAAACUAwAAAAA=&#10;">
                    <v:stroke dashstyle="1 1" endcap="round"/>
                  </v:line>
                  <v:line id="Line 77" o:spid="_x0000_s1034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izEsYAAADcAAAADwAAAGRycy9kb3ducmV2LnhtbESPQWvCQBSE74X+h+UVvEjdKDWU1FWK&#10;KBZPdQ20x9fsMwnNvg3ZVdP+elcQPA4z8w0zW/S2ESfqfO1YwXiUgCAunKm5VJDv18+vIHxANtg4&#10;JgV/5GExf3yYYWbcmXd00qEUEcI+QwVVCG0mpS8qsuhHriWO3sF1FkOUXSlNh+cIt42cJEkqLdYc&#10;FypsaVlR8auPVoGWP1+r/+GWNnk/1PrwicX3S6rU4Kl/fwMRqA/38K39YRRM0ylcz8QjIO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PosxLGAAAA3AAAAA8AAAAAAAAA&#10;AAAAAAAAoQIAAGRycy9kb3ducmV2LnhtbFBLBQYAAAAABAAEAPkAAACUAwAAAAA=&#10;">
                    <v:stroke dashstyle="1 1" endcap="round"/>
                  </v:line>
                </v:group>
              </v:group>
            </w:pict>
          </mc:Fallback>
        </mc:AlternateContent>
      </w: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E509A90" wp14:editId="05465272">
                <wp:simplePos x="0" y="0"/>
                <wp:positionH relativeFrom="column">
                  <wp:posOffset>2514600</wp:posOffset>
                </wp:positionH>
                <wp:positionV relativeFrom="paragraph">
                  <wp:posOffset>0</wp:posOffset>
                </wp:positionV>
                <wp:extent cx="763905" cy="396240"/>
                <wp:effectExtent l="9525" t="8890" r="7620" b="13970"/>
                <wp:wrapNone/>
                <wp:docPr id="548" name="组合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396240"/>
                          <a:chOff x="6606" y="12338"/>
                          <a:chExt cx="1203" cy="624"/>
                        </a:xfrm>
                      </wpg:grpSpPr>
                      <wpg:grpSp>
                        <wpg:cNvPr id="549" name="Group 79"/>
                        <wpg:cNvGrpSpPr>
                          <a:grpSpLocks/>
                        </wpg:cNvGrpSpPr>
                        <wpg:grpSpPr bwMode="auto">
                          <a:xfrm>
                            <a:off x="7185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50" name="Rectangle 80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1" name="Line 81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2" name="Line 82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53" name="Group 83"/>
                        <wpg:cNvGrpSpPr>
                          <a:grpSpLocks/>
                        </wpg:cNvGrpSpPr>
                        <wpg:grpSpPr bwMode="auto">
                          <a:xfrm>
                            <a:off x="6606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54" name="Rectangle 84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5" name="Line 85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6" name="Line 86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548" o:spid="_x0000_s1026" style="position:absolute;left:0;text-align:left;margin-left:198pt;margin-top:0;width:60.15pt;height:31.2pt;z-index:251676672" coordorigin="6606,12338" coordsize="1203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">
                <v:group id="Group 79" o:spid="_x0000_s1027" style="position:absolute;left:7185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smG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ki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GyYYxgAAANwA&#10;AAAPAAAAAAAAAAAAAAAAAKoCAABkcnMvZG93bnJldi54bWxQSwUGAAAAAAQABAD6AAAAnQMAAAAA&#10;">
                  <v:rect id="Rectangle 80" o:spid="_x0000_s1028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P8lsIA&#10;AADcAAAADwAAAGRycy9kb3ducmV2LnhtbERPPW/CMBDdK/EfrEPq1jhQgdoQByEQVTtCsnS7xkeS&#10;Nj5HtoG0v74ekBif3ne+Hk0vLuR8Z1nBLElBENdWd9woqMr90wsIH5A19pZJwS95WBeThxwzba98&#10;oMsxNCKGsM9QQRvCkEnp65YM+sQOxJE7WWcwROgaqR1eY7jp5TxNl9Jgx7GhxYG2LdU/x7NR8NXN&#10;K/w7lG+ped0/h4+x/D5/7pR6nI6bFYhAY7iLb+53rWCxiPPjmXgEZP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k/yWwgAAANwAAAAPAAAAAAAAAAAAAAAAAJgCAABkcnMvZG93&#10;bnJldi54bWxQSwUGAAAAAAQABAD1AAAAhwMAAAAA&#10;"/>
                  <v:line id="Line 81" o:spid="_x0000_s1029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9/rMUAAADcAAAADwAAAGRycy9kb3ducmV2LnhtbESPQWsCMRSE70L/Q3iFXkSzliqyGkWk&#10;xdKTRsEeXzfP3cXNy7KJuvrrTUHwOMzMN8x03tpKnKnxpWMFg34CgjhzpuRcwW771RuD8AHZYOWY&#10;FFzJw3z20pliatyFN3TWIRcRwj5FBUUIdSqlzwqy6PuuJo7ewTUWQ5RNLk2Dlwi3lXxPkpG0WHJc&#10;KLCmZUHZUZ+sAi3/9p+37g+tdm1X68Mas9+PkVJvr+1iAiJQG57hR/vbKBgOB/B/Jh4BObs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9/rMUAAADcAAAADwAAAAAAAAAA&#10;AAAAAAChAgAAZHJzL2Rvd25yZXYueG1sUEsFBgAAAAAEAAQA+QAAAJMDAAAAAA==&#10;">
                    <v:stroke dashstyle="1 1" endcap="round"/>
                  </v:line>
                  <v:line id="Line 82" o:spid="_x0000_s1030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3h28UAAADcAAAADwAAAGRycy9kb3ducmV2LnhtbESPQWsCMRSE74L/ITzBi2hWqVK2RilF&#10;sfSkqaDH5+a5u3TzsmyibvvrTUHwOMzMN8x82dpKXKnxpWMF41ECgjhzpuRcwf57PXwF4QOywcox&#10;KfglD8tFtzPH1Lgb7+iqQy4ihH2KCooQ6lRKnxVk0Y9cTRy9s2sshiibXJoGbxFuKzlJkpm0WHJc&#10;KLCmj4KyH32xCrQ8HVZ/gy/a7NuB1uctZseXmVL9Xvv+BiJQG57hR/vTKJhOJ/B/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m3h28UAAADcAAAADwAAAAAAAAAA&#10;AAAAAAChAgAAZHJzL2Rvd25yZXYueG1sUEsFBgAAAAAEAAQA+QAAAJMDAAAAAA==&#10;">
                    <v:stroke dashstyle="1 1" endcap="round"/>
                  </v:line>
                </v:group>
                <v:group id="Group 83" o:spid="_x0000_s1031" style="position:absolute;left:6606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qHL8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yqHL8QAAADcAAAA&#10;DwAAAAAAAAAAAAAAAACqAgAAZHJzL2Rvd25yZXYueG1sUEsFBgAAAAAEAAQA+gAAAJsDAAAAAA==&#10;">
                  <v:rect id="Rectangle 84" o:spid="_x0000_s1032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6lcYA&#10;AADcAAAADwAAAGRycy9kb3ducmV2LnhtbESPzW7CMBCE75V4B2srcStOw48gxUSoVVB7hHDhtsTb&#10;JG28jmJD0j59XQmJ42hmvtGs08E04kqdqy0reJ5EIIgLq2suFRzz7GkJwnlkjY1lUvBDDtLN6GGN&#10;ibY97+l68KUIEHYJKqi8bxMpXVGRQTexLXHwPm1n0AfZlVJ32Ae4aWQcRQtpsOawUGFLrxUV34eL&#10;UXCu4yP+7vNdZFbZ1H8M+dfl9KbU+HHYvoDwNPh7+NZ+1wrm8xn8nwlH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j6lcYAAADcAAAADwAAAAAAAAAAAAAAAACYAgAAZHJz&#10;L2Rvd25yZXYueG1sUEsFBgAAAAAEAAQA9QAAAIsDAAAAAA==&#10;"/>
                  <v:line id="Line 85" o:spid="_x0000_s1033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R5r8YAAADcAAAADwAAAGRycy9kb3ducmV2LnhtbESPQWvCQBSE7wX/w/KEXkQ3LSZIdBUp&#10;LZWe6lbQ4zP7TILZtyG71eiv7xYKPQ4z8w2zWPW2ERfqfO1YwdMkAUFcOFNzqWD39TaegfAB2WDj&#10;mBTcyMNqOXhYYG7clbd00aEUEcI+RwVVCG0upS8qsugnriWO3sl1FkOUXSlNh9cIt418TpJMWqw5&#10;LlTY0ktFxVl/WwVaHvev99EHve/6kdanTywO00ypx2G/noMI1If/8F97YxSkaQq/Z+IRkM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2Eea/GAAAA3AAAAA8AAAAAAAAA&#10;AAAAAAAAoQIAAGRycy9kb3ducmV2LnhtbFBLBQYAAAAABAAEAPkAAACUAwAAAAA=&#10;">
                    <v:stroke dashstyle="1 1" endcap="round"/>
                  </v:line>
                  <v:line id="Line 86" o:spid="_x0000_s1034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bn2MYAAADcAAAADwAAAGRycy9kb3ducmV2LnhtbESPQWvCQBSE74X+h+UVvEjdKDWU1FWK&#10;KBZPdQ20x9fsMwnNvg3ZVdP+elcQPA4z8w0zW/S2ESfqfO1YwXiUgCAunKm5VJDv18+vIHxANtg4&#10;JgV/5GExf3yYYWbcmXd00qEUEcI+QwVVCG0mpS8qsuhHriWO3sF1FkOUXSlNh+cIt42cJEkqLdYc&#10;FypsaVlR8auPVoGWP1+r/+GWNnk/1PrwicX3S6rU4Kl/fwMRqA/38K39YRRMpylcz8QjIO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1W59jGAAAA3AAAAA8AAAAAAAAA&#10;AAAAAAAAoQIAAGRycy9kb3ducmV2LnhtbFBLBQYAAAAABAAEAPkAAACUAwAAAAA=&#10;">
                    <v:stroke dashstyle="1 1" endcap="round"/>
                  </v:line>
                </v:group>
              </v:group>
            </w:pict>
          </mc:Fallback>
        </mc:AlternateContent>
      </w: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5D58181" wp14:editId="1AD62482">
                <wp:simplePos x="0" y="0"/>
                <wp:positionH relativeFrom="column">
                  <wp:posOffset>1257300</wp:posOffset>
                </wp:positionH>
                <wp:positionV relativeFrom="paragraph">
                  <wp:posOffset>0</wp:posOffset>
                </wp:positionV>
                <wp:extent cx="763905" cy="396240"/>
                <wp:effectExtent l="9525" t="8890" r="7620" b="13970"/>
                <wp:wrapNone/>
                <wp:docPr id="539" name="组合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396240"/>
                          <a:chOff x="6606" y="12338"/>
                          <a:chExt cx="1203" cy="624"/>
                        </a:xfrm>
                      </wpg:grpSpPr>
                      <wpg:grpSp>
                        <wpg:cNvPr id="540" name="Group 88"/>
                        <wpg:cNvGrpSpPr>
                          <a:grpSpLocks/>
                        </wpg:cNvGrpSpPr>
                        <wpg:grpSpPr bwMode="auto">
                          <a:xfrm>
                            <a:off x="7185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41" name="Rectangle 89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2" name="Line 90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3" name="Line 91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44" name="Group 92"/>
                        <wpg:cNvGrpSpPr>
                          <a:grpSpLocks/>
                        </wpg:cNvGrpSpPr>
                        <wpg:grpSpPr bwMode="auto">
                          <a:xfrm>
                            <a:off x="6606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45" name="Rectangle 93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6" name="Line 94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7" name="Line 95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539" o:spid="_x0000_s1026" style="position:absolute;left:0;text-align:left;margin-left:99pt;margin-top:0;width:60.15pt;height:31.2pt;z-index:251677696" coordorigin="6606,12338" coordsize="1203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">
                <v:group id="Group 88" o:spid="_x0000_s1027" style="position:absolute;left:7185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GPhc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b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IY+FwwAAANwAAAAP&#10;AAAAAAAAAAAAAAAAAKoCAABkcnMvZG93bnJldi54bWxQSwUGAAAAAAQABAD6AAAAmgMAAAAA&#10;">
                  <v:rect id="Rectangle 89" o:spid="_x0000_s1028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P0MYA&#10;AADcAAAADwAAAGRycy9kb3ducmV2LnhtbESPzW7CMBCE70h9B2sr9QYO9EeQ4kSIiqo9hnDhtsTb&#10;JBCvo9iQtE+PkZB6HM3MN5plOphGXKhztWUF00kEgriwuuZSwS7fjOcgnEfW2FgmBb/kIE0eRkuM&#10;te05o8vWlyJA2MWooPK+jaV0RUUG3cS2xMH7sZ1BH2RXSt1hH+CmkbMoepMGaw4LFba0rqg4bc9G&#10;waGe7fAvyz8js9g8++8hP573H0o9PQ6rdxCeBv8fvre/tILXlynczoQjIJ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bP0MYAAADcAAAADwAAAAAAAAAAAAAAAACYAgAAZHJz&#10;L2Rvd25yZXYueG1sUEsFBgAAAAAEAAQA9QAAAIsDAAAAAA==&#10;"/>
                  <v:line id="Line 90" o:spid="_x0000_s1029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7R3BsUAAADcAAAADwAAAGRycy9kb3ducmV2LnhtbESPQWsCMRSE74L/ITzBi2hWUSlbo5Si&#10;WHrSVNDjc/PcXbp5WTZRt/31TUHwOMzMN8xi1dpK3KjxpWMF41ECgjhzpuRcweFrM3wB4QOywcox&#10;KfghD6tlt7PA1Lg77+mmQy4ihH2KCooQ6lRKnxVk0Y9cTRy9i2sshiibXJoG7xFuKzlJkrm0WHJc&#10;KLCm94Kyb321CrQ8H9e/g0/aHtqB1pcdZqfpXKl+r317BRGoDc/wo/1hFMymE/g/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7R3BsUAAADcAAAADwAAAAAAAAAA&#10;AAAAAAChAgAAZHJzL2Rvd25yZXYueG1sUEsFBgAAAAAEAAQA+QAAAJMDAAAAAA==&#10;">
                    <v:stroke dashstyle="1 1" endcap="round"/>
                  </v:line>
                  <v:line id="Line 91" o:spid="_x0000_s1030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jSncYAAADcAAAADwAAAGRycy9kb3ducmV2LnhtbESPQWvCQBSE74X+h+UVvIhuWjVI6iql&#10;VJSedBX0+Jp9JqHZtyG7avTXdwuFHoeZ+YaZLTpbiwu1vnKs4HmYgCDOnam4ULDfLQdTED4gG6wd&#10;k4IbeVjMHx9mmBl35S1ddChEhLDPUEEZQpNJ6fOSLPqha4ijd3KtxRBlW0jT4jXCbS1fkiSVFiuO&#10;CyU29F5S/q3PVoGWX4ePe/+TVvuur/Vpg/lxnCrVe+reXkEE6sJ/+K+9Ngom4xH8nolHQM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40p3GAAAA3AAAAA8AAAAAAAAA&#10;AAAAAAAAoQIAAGRycy9kb3ducmV2LnhtbFBLBQYAAAAABAAEAPkAAACUAwAAAAA=&#10;">
                    <v:stroke dashstyle="1 1" endcap="round"/>
                  </v:line>
                </v:group>
                <v:group id="Group 92" o:spid="_x0000_s1031" style="position:absolute;left:6606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<v:rect id="Rectangle 93" o:spid="_x0000_s1032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3J08YA&#10;AADcAAAADwAAAGRycy9kb3ducmV2LnhtbESPzW7CMBCE75V4B2srcStOw48gxUSoVVB7hHDhtsTb&#10;JG28jmJD0j59XQmJ42hmvtGs08E04kqdqy0reJ5EIIgLq2suFRzz7GkJwnlkjY1lUvBDDtLN6GGN&#10;ibY97+l68KUIEHYJKqi8bxMpXVGRQTexLXHwPm1n0AfZlVJ32Ae4aWQcRQtpsOawUGFLrxUV34eL&#10;UXCu4yP+7vNdZFbZ1H8M+dfl9KbU+HHYvoDwNPh7+NZ+1wrmszn8nwlH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3J08YAAADcAAAADwAAAAAAAAAAAAAAAACYAgAAZHJz&#10;L2Rvd25yZXYueG1sUEsFBgAAAAAEAAQA9QAAAIsDAAAAAA==&#10;"/>
                  <v:line id="Line 94" o:spid="_x0000_s1033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9xBcYAAADcAAAADwAAAGRycy9kb3ducmV2LnhtbESPQWvCQBSE70L/w/IKXqRuFA0ldZUi&#10;itJTXQPt8TX7TEKzb0N21dhf3y0UPA4z8w2zWPW2ERfqfO1YwWScgCAunKm5VJAft0/PIHxANtg4&#10;JgU38rBaPgwWmBl35QNddChFhLDPUEEVQptJ6YuKLPqxa4mjd3KdxRBlV0rT4TXCbSOnSZJKizXH&#10;hQpbWldUfOuzVaDl18fmZ/RGu7wfaX16x+Jzlio1fOxfX0AE6sM9/N/eGwXzWQp/Z+IRk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PcQXGAAAA3AAAAA8AAAAAAAAA&#10;AAAAAAAAoQIAAGRycy9kb3ducmV2LnhtbFBLBQYAAAAABAAEAPkAAACUAwAAAAA=&#10;">
                    <v:stroke dashstyle="1 1" endcap="round"/>
                  </v:line>
                  <v:line id="Line 95" o:spid="_x0000_s1034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PUnsYAAADcAAAADwAAAGRycy9kb3ducmV2LnhtbESPQWvCQBSE74X+h+UVehHdWKxK6ipS&#10;WhRPdhvQ4zP7TEKzb0N2q9Ff3y0IHoeZ+YaZLTpbixO1vnKsYDhIQBDnzlRcKMi+P/tTED4gG6wd&#10;k4ILeVjMHx9mmBp35i866VCICGGfooIyhCaV0uclWfQD1xBH7+haiyHKtpCmxXOE21q+JMlYWqw4&#10;LpTY0HtJ+Y/+tQq0POw+rr0NrbKup/Vxi/l+NFbq+albvoEI1IV7+NZeGwWvown8n4lHQM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D1J7GAAAA3AAAAA8AAAAAAAAA&#10;AAAAAAAAoQIAAGRycy9kb3ducmV2LnhtbFBLBQYAAAAABAAEAPkAAACUAwAAAAA=&#10;">
                    <v:stroke dashstyle="1 1" endcap="round"/>
                  </v:line>
                </v:group>
              </v:group>
            </w:pict>
          </mc:Fallback>
        </mc:AlternateContent>
      </w: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4433F42" wp14:editId="42DE8B03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763905" cy="396240"/>
                <wp:effectExtent l="9525" t="8890" r="7620" b="13970"/>
                <wp:wrapNone/>
                <wp:docPr id="530" name="组合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396240"/>
                          <a:chOff x="6606" y="12338"/>
                          <a:chExt cx="1203" cy="624"/>
                        </a:xfrm>
                      </wpg:grpSpPr>
                      <wpg:grpSp>
                        <wpg:cNvPr id="531" name="Group 97"/>
                        <wpg:cNvGrpSpPr>
                          <a:grpSpLocks/>
                        </wpg:cNvGrpSpPr>
                        <wpg:grpSpPr bwMode="auto">
                          <a:xfrm>
                            <a:off x="7185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32" name="Rectangle 98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3" name="Line 99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4" name="Line 100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35" name="Group 101"/>
                        <wpg:cNvGrpSpPr>
                          <a:grpSpLocks/>
                        </wpg:cNvGrpSpPr>
                        <wpg:grpSpPr bwMode="auto">
                          <a:xfrm>
                            <a:off x="6606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36" name="Rectangle 102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7" name="Line 103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8" name="Line 104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530" o:spid="_x0000_s1026" style="position:absolute;left:0;text-align:left;margin-left:9pt;margin-top:0;width:60.15pt;height:31.2pt;z-index:251678720" coordorigin="6606,12338" coordsize="1203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">
                <v:group id="Group 97" o:spid="_x0000_s1027" style="position:absolute;left:7185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WtZY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j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a1ljxgAAANwA&#10;AAAPAAAAAAAAAAAAAAAAAKoCAABkcnMvZG93bnJldi54bWxQSwUGAAAAAAQABAD6AAAAnQMAAAAA&#10;">
                  <v:rect id="Rectangle 98" o:spid="_x0000_s1028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Ii2sUA&#10;AADcAAAADwAAAGRycy9kb3ducmV2LnhtbESPT2vCQBTE70K/w/IKvenGSKWmriKWlPao8eLtNfua&#10;pGbfhuzmT/30bkHocZiZ3zDr7Whq0VPrKssK5rMIBHFudcWFglOWTl9AOI+ssbZMCn7JwXbzMFlj&#10;ou3AB+qPvhABwi5BBaX3TSKly0sy6Ga2IQ7et20N+iDbQuoWhwA3tYyjaCkNVhwWSmxoX1J+OXZG&#10;wVcVn/B6yN4js0oX/nPMfrrzm1JPj+PuFYSn0f+H7+0PreB5EcPfmXA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0iLaxQAAANwAAAAPAAAAAAAAAAAAAAAAAJgCAABkcnMv&#10;ZG93bnJldi54bWxQSwUGAAAAAAQABAD1AAAAigMAAAAA&#10;"/>
                  <v:line id="Line 99" o:spid="_x0000_s1029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P6h4MYAAADcAAAADwAAAGRycy9kb3ducmV2LnhtbESPT2sCMRTE74V+h/AKXkSz1j/I1ihF&#10;KkpPbRT0+Lp57i7dvCybqKuf3hSEHoeZ+Q0zW7S2EmdqfOlYwaCfgCDOnCk5V7DbrnpTED4gG6wc&#10;k4IreVjMn59mmBp34W8665CLCGGfooIihDqV0mcFWfR9VxNH7+gaiyHKJpemwUuE20q+JslEWiw5&#10;LhRY07Kg7FefrAItf/Yft+4nrXdtV+vjF2aH0USpzkv7/gYiUBv+w4/2xigYD4fwdyYeATm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+oeDGAAAA3AAAAA8AAAAAAAAA&#10;AAAAAAAAoQIAAGRycy9kb3ducmV2LnhtbFBLBQYAAAAABAAEAPkAAACUAwAAAAA=&#10;">
                    <v:stroke dashstyle="1 1" endcap="round"/>
                  </v:line>
                  <v:line id="Line 100" o:spid="_x0000_s1030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c5lMYAAADcAAAADwAAAGRycy9kb3ducmV2LnhtbESPQWvCQBSE74X+h+UVvIhuWjVI6iql&#10;VJSedBX0+Jp9JqHZtyG7avTXdwuFHoeZ+YaZLTpbiwu1vnKs4HmYgCDOnam4ULDfLQdTED4gG6wd&#10;k4IbeVjMHx9mmBl35S1ddChEhLDPUEEZQpNJ6fOSLPqha4ijd3KtxRBlW0jT4jXCbS1fkiSVFiuO&#10;CyU29F5S/q3PVoGWX4ePe/+TVvuur/Vpg/lxnCrVe+reXkEE6sJ/+K+9NgomozH8nolHQM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8XOZTGAAAA3AAAAA8AAAAAAAAA&#10;AAAAAAAAoQIAAGRycy9kb3ducmV2LnhtbFBLBQYAAAAABAAEAPkAAACUAwAAAAA=&#10;">
                    <v:stroke dashstyle="1 1" endcap="round"/>
                  </v:line>
                </v:group>
                <v:group id="Group 101" o:spid="_x0000_s1031" style="position:absolute;left:6606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rect id="Rectangle 102" o:spid="_x0000_s1032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kk2cQA&#10;AADcAAAADwAAAGRycy9kb3ducmV2LnhtbESPQYvCMBSE74L/ITzBm6Yqits1iiiKe9T24u1t87at&#10;Ni+liVr99ZuFBY/DzHzDLFatqcSdGldaVjAaRiCIM6tLzhWkyW4wB+E8ssbKMil4koPVsttZYKzt&#10;g490P/lcBAi7GBUU3texlC4ryKAb2po4eD+2MeiDbHKpG3wEuKnkOIpm0mDJYaHAmjYFZdfTzSj4&#10;Lscpvo7JPjIfu4n/apPL7bxVqt9r158gPLX+Hf5vH7SC6WQGf2fC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pJNnEAAAA3AAAAA8AAAAAAAAAAAAAAAAAmAIAAGRycy9k&#10;b3ducmV2LnhtbFBLBQYAAAAABAAEAPUAAACJAwAAAAA=&#10;"/>
                  <v:line id="Line 103" o:spid="_x0000_s1033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Wn48cAAADcAAAADwAAAGRycy9kb3ducmV2LnhtbESPT2sCMRTE7wW/Q3hCL1KztfUPq1GK&#10;VCqebBTa43Pz3F3cvCybqNt++qYgeBxm5jfMbNHaSlyo8aVjBc/9BARx5kzJuYL9bvU0AeEDssHK&#10;MSn4IQ+LeedhhqlxV/6kiw65iBD2KSooQqhTKX1WkEXfdzVx9I6usRiibHJpGrxGuK3kIElG0mLJ&#10;caHAmpYFZSd9tgq0PHy9//Y29LFve1oft5h9v46Ueuy2b1MQgdpwD9/aa6Ng+DKG/zPxCMj5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vxafjxwAAANwAAAAPAAAAAAAA&#10;AAAAAAAAAKECAABkcnMvZG93bnJldi54bWxQSwUGAAAAAAQABAD5AAAAlQMAAAAA&#10;">
                    <v:stroke dashstyle="1 1" endcap="round"/>
                  </v:line>
                  <v:line id="Line 104" o:spid="_x0000_s1034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ozkcMAAADcAAAADwAAAGRycy9kb3ducmV2LnhtbERPz2vCMBS+C/4P4Qm7iE3dnEjXKCIb&#10;G562TNDjW/Nsi81LaTLt9tebg+Dx4/udr3rbiDN1vnasYJqkIIgLZ2ouFey+3yYLED4gG2wck4I/&#10;8rBaDgc5ZsZd+IvOOpQihrDPUEEVQptJ6YuKLPrEtcSRO7rOYoiwK6Xp8BLDbSMf03QuLdYcGyps&#10;aVNRcdK/VoGWP/vX//GW3nf9WOvjJxaH2Vyph1G/fgERqA938c39YRQ8P8W18Uw8An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aM5HDAAAA3AAAAA8AAAAAAAAAAAAA&#10;AAAAoQIAAGRycy9kb3ducmV2LnhtbFBLBQYAAAAABAAEAPkAAACRAwAAAAA=&#10;">
                    <v:stroke dashstyle="1 1" endcap="round"/>
                  </v:line>
                </v:group>
              </v:group>
            </w:pict>
          </mc:Fallback>
        </mc:AlternateContent>
      </w:r>
    </w:p>
    <w:p w:rsidR="000A30F9" w:rsidRPr="000A30F9" w:rsidRDefault="000A30F9" w:rsidP="008E121E">
      <w:pPr>
        <w:spacing w:line="320" w:lineRule="exact"/>
        <w:ind w:firstLineChars="100" w:firstLine="280"/>
        <w:rPr>
          <w:rFonts w:ascii="楷体" w:eastAsia="楷体" w:hAnsi="楷体"/>
          <w:sz w:val="28"/>
          <w:szCs w:val="28"/>
        </w:rPr>
      </w:pPr>
    </w:p>
    <w:p w:rsidR="000A30F9" w:rsidRPr="000A30F9" w:rsidRDefault="000A30F9" w:rsidP="008E121E">
      <w:pPr>
        <w:spacing w:line="320" w:lineRule="exact"/>
        <w:ind w:firstLineChars="50" w:firstLine="140"/>
        <w:rPr>
          <w:rFonts w:ascii="楷体" w:eastAsia="楷体" w:hAnsi="楷体"/>
          <w:sz w:val="28"/>
          <w:szCs w:val="28"/>
        </w:rPr>
      </w:pPr>
      <w:proofErr w:type="spellStart"/>
      <w:r w:rsidRPr="000A30F9">
        <w:rPr>
          <w:rFonts w:ascii="楷体" w:eastAsia="楷体" w:hAnsi="楷体" w:hint="eastAsia"/>
          <w:sz w:val="28"/>
          <w:szCs w:val="28"/>
        </w:rPr>
        <w:t>t</w:t>
      </w:r>
      <w:r>
        <w:rPr>
          <w:rFonts w:ascii="楷体" w:eastAsia="楷体" w:hAnsi="楷体" w:hint="eastAsia"/>
          <w:sz w:val="28"/>
          <w:szCs w:val="28"/>
        </w:rPr>
        <w:t>i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>àn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qì</w:t>
      </w:r>
      <w:r>
        <w:rPr>
          <w:rFonts w:ascii="楷体" w:eastAsia="楷体" w:hAnsi="楷体" w:hint="eastAsia"/>
          <w:sz w:val="28"/>
          <w:szCs w:val="28"/>
        </w:rPr>
        <w:t xml:space="preserve">   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sh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>ù gà</w:t>
      </w:r>
      <w:r>
        <w:rPr>
          <w:rFonts w:ascii="楷体" w:eastAsia="楷体" w:hAnsi="楷体" w:hint="eastAsia"/>
          <w:sz w:val="28"/>
          <w:szCs w:val="28"/>
        </w:rPr>
        <w:t xml:space="preserve">n   </w:t>
      </w:r>
      <w:r w:rsidRPr="000A30F9">
        <w:rPr>
          <w:rFonts w:ascii="楷体" w:eastAsia="楷体" w:hAnsi="楷体" w:hint="eastAsia"/>
          <w:sz w:val="28"/>
          <w:szCs w:val="28"/>
        </w:rPr>
        <w:t xml:space="preserve"> qiū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ti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>ā</w:t>
      </w:r>
      <w:r>
        <w:rPr>
          <w:rFonts w:ascii="楷体" w:eastAsia="楷体" w:hAnsi="楷体" w:hint="eastAsia"/>
          <w:sz w:val="28"/>
          <w:szCs w:val="28"/>
        </w:rPr>
        <w:t xml:space="preserve">n  </w:t>
      </w:r>
      <w:r w:rsidRPr="000A30F9">
        <w:rPr>
          <w:rFonts w:ascii="楷体" w:eastAsia="楷体" w:hAnsi="楷体" w:hint="eastAsia"/>
          <w:sz w:val="28"/>
          <w:szCs w:val="28"/>
        </w:rPr>
        <w:t xml:space="preserve"> xiǎ</w:t>
      </w:r>
      <w:r>
        <w:rPr>
          <w:rFonts w:ascii="楷体" w:eastAsia="楷体" w:hAnsi="楷体" w:hint="eastAsia"/>
          <w:sz w:val="28"/>
          <w:szCs w:val="28"/>
        </w:rPr>
        <w:t xml:space="preserve">o </w:t>
      </w:r>
      <w:proofErr w:type="spellStart"/>
      <w:r w:rsidRPr="000A30F9">
        <w:rPr>
          <w:rFonts w:ascii="楷体" w:eastAsia="楷体" w:hAnsi="楷体" w:hint="eastAsia"/>
          <w:sz w:val="28"/>
          <w:szCs w:val="28"/>
        </w:rPr>
        <w:t>zh</w:t>
      </w:r>
      <w:proofErr w:type="spellEnd"/>
      <w:r w:rsidRPr="000A30F9">
        <w:rPr>
          <w:rFonts w:ascii="楷体" w:eastAsia="楷体" w:hAnsi="楷体" w:hint="eastAsia"/>
          <w:sz w:val="28"/>
          <w:szCs w:val="28"/>
        </w:rPr>
        <w:t xml:space="preserve">ōu        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E87C93B" wp14:editId="6A3FBFC9">
                <wp:simplePos x="0" y="0"/>
                <wp:positionH relativeFrom="column">
                  <wp:posOffset>114300</wp:posOffset>
                </wp:positionH>
                <wp:positionV relativeFrom="paragraph">
                  <wp:posOffset>99060</wp:posOffset>
                </wp:positionV>
                <wp:extent cx="763905" cy="396240"/>
                <wp:effectExtent l="9525" t="6985" r="7620" b="6350"/>
                <wp:wrapNone/>
                <wp:docPr id="521" name="组合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396240"/>
                          <a:chOff x="6606" y="12338"/>
                          <a:chExt cx="1203" cy="624"/>
                        </a:xfrm>
                      </wpg:grpSpPr>
                      <wpg:grpSp>
                        <wpg:cNvPr id="522" name="Group 61"/>
                        <wpg:cNvGrpSpPr>
                          <a:grpSpLocks/>
                        </wpg:cNvGrpSpPr>
                        <wpg:grpSpPr bwMode="auto">
                          <a:xfrm>
                            <a:off x="7185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23" name="Rectangle 62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4" name="Line 63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5" name="Line 64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26" name="Group 65"/>
                        <wpg:cNvGrpSpPr>
                          <a:grpSpLocks/>
                        </wpg:cNvGrpSpPr>
                        <wpg:grpSpPr bwMode="auto">
                          <a:xfrm>
                            <a:off x="6606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27" name="Rectangle 66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8" name="Line 67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9" name="Line 68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521" o:spid="_x0000_s1026" style="position:absolute;left:0;text-align:left;margin-left:9pt;margin-top:7.8pt;width:60.15pt;height:31.2pt;z-index:251674624" coordorigin="6606,12338" coordsize="1203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">
                <v:group id="Group 61" o:spid="_x0000_s1027" style="position:absolute;left:7185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GBRy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eMk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GBRycQAAADcAAAA&#10;DwAAAAAAAAAAAAAAAACqAgAAZHJzL2Rvd25yZXYueG1sUEsFBgAAAAAEAAQA+gAAAJsDAAAAAA==&#10;">
                  <v:rect id="Rectangle 62" o:spid="_x0000_s1028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cRnMUA&#10;AADcAAAADwAAAGRycy9kb3ducmV2LnhtbESPT2vCQBTE70K/w/IKvenGSKWmriKWlPao8eLtNfua&#10;pGbfhuzmT/30bkHocZiZ3zDr7Whq0VPrKssK5rMIBHFudcWFglOWTl9AOI+ssbZMCn7JwXbzMFlj&#10;ou3AB+qPvhABwi5BBaX3TSKly0sy6Ga2IQ7et20N+iDbQuoWhwA3tYyjaCkNVhwWSmxoX1J+OXZG&#10;wVcVn/B6yN4js0oX/nPMfrrzm1JPj+PuFYSn0f+H7+0PreA5XsDfmXA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RxGcxQAAANwAAAAPAAAAAAAAAAAAAAAAAJgCAABkcnMv&#10;ZG93bnJldi54bWxQSwUGAAAAAAQABAD1AAAAigMAAAAA&#10;"/>
                  <v:line id="Line 63" o:spid="_x0000_s1029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6vScUAAADcAAAADwAAAGRycy9kb3ducmV2LnhtbESPQWsCMRSE74L/ITzBi2hWUSlbo5Si&#10;WHrSVNDjc/PcXbp5WTZRt/31TUHwOMzMN8xi1dpK3KjxpWMF41ECgjhzpuRcweFrM3wB4QOywcox&#10;KfghD6tlt7PA1Lg77+mmQy4ihH2KCooQ6lRKnxVk0Y9cTRy9i2sshiibXJoG7xFuKzlJkrm0WHJc&#10;KLCm94Kyb321CrQ8H9e/g0/aHtqB1pcdZqfpXKl+r317BRGoDc/wo/1hFMwmU/g/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s6vScUAAADcAAAADwAAAAAAAAAA&#10;AAAAAAChAgAAZHJzL2Rvd25yZXYueG1sUEsFBgAAAAAEAAQA+QAAAJMDAAAAAA==&#10;">
                    <v:stroke dashstyle="1 1" endcap="round"/>
                  </v:line>
                  <v:line id="Line 64" o:spid="_x0000_s1030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K0sUAAADcAAAADwAAAGRycy9kb3ducmV2LnhtbESPQWsCMRSE74L/ITzBi2hWqVK2RilF&#10;sfSkqaDH5+a5u3TzsmyibvvrTUHwOMzMN8x82dpKXKnxpWMF41ECgjhzpuRcwf57PXwF4QOywcox&#10;KfglD8tFtzPH1Lgb7+iqQy4ihH2KCooQ6lRKnxVk0Y9cTRy9s2sshiibXJoGbxFuKzlJkpm0WHJc&#10;KLCmj4KyH32xCrQ8HVZ/gy/a7NuB1uctZseXmVL9Xvv+BiJQG57hR/vTKJhOpvB/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YIK0sUAAADcAAAADwAAAAAAAAAA&#10;AAAAAAChAgAAZHJzL2Rvd25yZXYueG1sUEsFBgAAAAAEAAQA+QAAAJMDAAAAAA==&#10;">
                    <v:stroke dashstyle="1 1" endcap="round"/>
                  </v:line>
                </v:group>
                <v:group id="Group 65" o:spid="_x0000_s1031" style="position:absolute;left:6606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1tXy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F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W1fKxgAAANwA&#10;AAAPAAAAAAAAAAAAAAAAAKoCAABkcnMvZG93bnJldi54bWxQSwUGAAAAAAQABAD6AAAAnQMAAAAA&#10;">
                  <v:rect id="Rectangle 66" o:spid="_x0000_s1032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wXn8UA&#10;AADcAAAADwAAAGRycy9kb3ducmV2LnhtbESPzW7CMBCE70h9B2sr9QYOqfpDiIMQFRU9QnLhtsTb&#10;JCVeR7GBlKfHSJV6HM3MN5p0MZhWnKl3jWUF00kEgri0uuFKQZGvx+8gnEfW2FomBb/kYJE9jFJM&#10;tL3wls47X4kAYZeggtr7LpHSlTUZdBPbEQfv2/YGfZB9JXWPlwA3rYyj6FUabDgs1NjRqqbyuDsZ&#10;BYcmLvC6zT8jM1s/+68h/zntP5R6ehyWcxCeBv8f/mtvtIKX+A3u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fBefxQAAANwAAAAPAAAAAAAAAAAAAAAAAJgCAABkcnMv&#10;ZG93bnJldi54bWxQSwUGAAAAAAQABAD1AAAAigMAAAAA&#10;"/>
                  <v:line id="Line 67" o:spid="_x0000_s1033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OlTMMAAADcAAAADwAAAGRycy9kb3ducmV2LnhtbERPy2oCMRTdC/2HcAvdSM1UVGRqRkRa&#10;lK5sHGiXt5M7Dzq5GSZRR7++WQhdHs57tR5sK87U+8axgpdJAoK4cKbhSkF+fH9egvAB2WDrmBRc&#10;ycM6exitMDXuwp901qESMYR9igrqELpUSl/UZNFPXEccudL1FkOEfSVNj5cYbls5TZKFtNhwbKix&#10;o21Nxa8+WQVa/ny93cYftMuHsdblAYvv2UKpp8dh8woi0BD+xXf33iiYT+PaeCYeAZ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DpUzDAAAA3AAAAA8AAAAAAAAAAAAA&#10;AAAAoQIAAGRycy9kb3ducmV2LnhtbFBLBQYAAAAABAAEAPkAAACRAwAAAAA=&#10;">
                    <v:stroke dashstyle="1 1" endcap="round"/>
                  </v:line>
                  <v:line id="Line 68" o:spid="_x0000_s1034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8A18YAAADcAAAADwAAAGRycy9kb3ducmV2LnhtbESPQWsCMRSE74L/ITyhF6nZikpdjVJK&#10;S4snjYI9vm6eu4ubl2WT6tpfbwTB4zAz3zDzZWsrcaLGl44VvAwSEMSZMyXnCnbbz+dXED4gG6wc&#10;k4ILeVguup05psadeUMnHXIRIexTVFCEUKdS+qwgi37gauLoHVxjMUTZ5NI0eI5wW8lhkkykxZLj&#10;QoE1vReUHfWfVaDl7/7jv7+ir13b1/qwxuxnNFHqqde+zUAEasMjfG9/GwXj4RRuZ+IRkIs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TPANfGAAAA3AAAAA8AAAAAAAAA&#10;AAAAAAAAoQIAAGRycy9kb3ducmV2LnhtbFBLBQYAAAAABAAEAPkAAACUAwAAAAA=&#10;">
                    <v:stroke dashstyle="1 1" endcap="round"/>
                  </v:line>
                </v:group>
              </v:group>
            </w:pict>
          </mc:Fallback>
        </mc:AlternateContent>
      </w: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AAD7CAE" wp14:editId="5C94DFF3">
                <wp:simplePos x="0" y="0"/>
                <wp:positionH relativeFrom="column">
                  <wp:posOffset>3771900</wp:posOffset>
                </wp:positionH>
                <wp:positionV relativeFrom="paragraph">
                  <wp:posOffset>99060</wp:posOffset>
                </wp:positionV>
                <wp:extent cx="763905" cy="396240"/>
                <wp:effectExtent l="9525" t="6985" r="7620" b="6350"/>
                <wp:wrapNone/>
                <wp:docPr id="512" name="组合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396240"/>
                          <a:chOff x="6606" y="12338"/>
                          <a:chExt cx="1203" cy="624"/>
                        </a:xfrm>
                      </wpg:grpSpPr>
                      <wpg:grpSp>
                        <wpg:cNvPr id="513" name="Group 106"/>
                        <wpg:cNvGrpSpPr>
                          <a:grpSpLocks/>
                        </wpg:cNvGrpSpPr>
                        <wpg:grpSpPr bwMode="auto">
                          <a:xfrm>
                            <a:off x="7185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14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5" name="Line 108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6" name="Line 109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17" name="Group 110"/>
                        <wpg:cNvGrpSpPr>
                          <a:grpSpLocks/>
                        </wpg:cNvGrpSpPr>
                        <wpg:grpSpPr bwMode="auto">
                          <a:xfrm>
                            <a:off x="6606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18" name="Rectangle 111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9" name="Line 112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0" name="Line 113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512" o:spid="_x0000_s1026" style="position:absolute;left:0;text-align:left;margin-left:297pt;margin-top:7.8pt;width:60.15pt;height:31.2pt;z-index:251679744" coordorigin="6606,12338" coordsize="1203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">
                <v:group id="Group 106" o:spid="_x0000_s1027" style="position:absolute;left:7185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A+7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4i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QD7vxgAAANwA&#10;AAAPAAAAAAAAAAAAAAAAAKoCAABkcnMvZG93bnJldi54bWxQSwUGAAAAAAQABAD6AAAAnQMAAAAA&#10;">
                  <v:rect id="Rectangle 107" o:spid="_x0000_s1028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JDVcYA&#10;AADcAAAADwAAAGRycy9kb3ducmV2LnhtbESPzW7CMBCE70h9B2sr9QYO9EeQ4kSIiqo9hnDhtsTb&#10;JBCvo9iQtE+PkZB6HM3MN5plOphGXKhztWUF00kEgriwuuZSwS7fjOcgnEfW2FgmBb/kIE0eRkuM&#10;te05o8vWlyJA2MWooPK+jaV0RUUG3cS2xMH7sZ1BH2RXSt1hH+CmkbMoepMGaw4LFba0rqg4bc9G&#10;waGe7fAvyz8js9g8++8hP573H0o9PQ6rdxCeBv8fvre/tILX6QvczoQjIJ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8JDVcYAAADcAAAADwAAAAAAAAAAAAAAAACYAgAAZHJz&#10;L2Rvd25yZXYueG1sUEsFBgAAAAAEAAQA9QAAAIsDAAAAAA==&#10;"/>
                  <v:line id="Line 108" o:spid="_x0000_s1029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7Ab8UAAADcAAAADwAAAGRycy9kb3ducmV2LnhtbESPQWsCMRSE70L/Q3iFXkSzliqyGkWk&#10;xdKTRsEeXzfP3cXNy7KJuvrrTUHwOMzMN8x03tpKnKnxpWMFg34CgjhzpuRcwW771RuD8AHZYOWY&#10;FFzJw3z20pliatyFN3TWIRcRwj5FBUUIdSqlzwqy6PuuJo7ewTUWQ5RNLk2Dlwi3lXxPkpG0WHJc&#10;KLCmZUHZUZ+sAi3/9p+37g+tdm1X68Mas9+PkVJvr+1iAiJQG57hR/vbKBgOhvB/Jh4BObs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+7Ab8UAAADcAAAADwAAAAAAAAAA&#10;AAAAAAChAgAAZHJzL2Rvd25yZXYueG1sUEsFBgAAAAAEAAQA+QAAAJMDAAAAAA==&#10;">
                    <v:stroke dashstyle="1 1" endcap="round"/>
                  </v:line>
                  <v:line id="Line 109" o:spid="_x0000_s1030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xeGMYAAADcAAAADwAAAGRycy9kb3ducmV2LnhtbESPQWvCQBSE7wX/w/KEXqRulDaU6CpS&#10;Ki091TWgx2f2mQSzb0N2q2l/vSsUPA4z8w0zX/a2EWfqfO1YwWScgCAunKm5VJBv10+vIHxANtg4&#10;JgW/5GG5GDzMMTPuwhs661CKCGGfoYIqhDaT0hcVWfRj1xJH7+g6iyHKrpSmw0uE20ZOkySVFmuO&#10;CxW29FZRcdI/VoGWh9373+iLPvJ+pPXxG4v9c6rU47BfzUAE6sM9/N/+NApeJinczsQjIB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s8XhjGAAAA3AAAAA8AAAAAAAAA&#10;AAAAAAAAoQIAAGRycy9kb3ducmV2LnhtbFBLBQYAAAAABAAEAPkAAACUAwAAAAA=&#10;">
                    <v:stroke dashstyle="1 1" endcap="round"/>
                  </v:line>
                </v:group>
                <v:group id="Group 110" o:spid="_x0000_s1031" style="position:absolute;left:6606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47M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n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s47MQAAADcAAAA&#10;DwAAAAAAAAAAAAAAAACqAgAAZHJzL2Rvd25yZXYueG1sUEsFBgAAAAAEAAQA+gAAAJsDAAAAAA==&#10;">
                  <v:rect id="Rectangle 111" o:spid="_x0000_s1032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9JUMIA&#10;AADcAAAADwAAAGRycy9kb3ducmV2LnhtbERPTW+CQBC9m/gfNmPSmy7S1LTIYowNTXtUvPQ2ZUeg&#10;ZWcJuyDtr+8eTDy+vO90N5lWjNS7xrKC9SoCQVxa3XCl4Fzky2cQziNrbC2Tgl9ysMvmsxQTba98&#10;pPHkKxFC2CWooPa+S6R0ZU0G3cp2xIG72N6gD7CvpO7xGsJNK+Mo2kiDDYeGGjs61FT+nAaj4KuJ&#10;z/h3LN4i85I/+o+p+B4+X5V6WEz7LQhPk7+Lb+53reBpHdaGM+EIy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0lQwgAAANwAAAAPAAAAAAAAAAAAAAAAAJgCAABkcnMvZG93&#10;bnJldi54bWxQSwUGAAAAAAQABAD1AAAAhwMAAAAA&#10;"/>
                  <v:line id="Line 112" o:spid="_x0000_s1033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PKasYAAADcAAAADwAAAGRycy9kb3ducmV2LnhtbESPQWsCMRSE7wX/Q3hCL6JZxYquRinF&#10;UumpRkGPz81zd3HzsmxSXf31TaHQ4zAz3zCLVWsrcaXGl44VDAcJCOLMmZJzBfvde38Kwgdkg5Vj&#10;UnAnD6tl52mBqXE33tJVh1xECPsUFRQh1KmUPivIoh+4mjh6Z9dYDFE2uTQN3iLcVnKUJBNpseS4&#10;UGBNbwVlF/1tFWh5OqwfvU/62Lc9rc9fmB3HE6Weu+3rHESgNvyH/9obo+BlOIPfM/EIyO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jymrGAAAA3AAAAA8AAAAAAAAA&#10;AAAAAAAAoQIAAGRycy9kb3ducmV2LnhtbFBLBQYAAAAABAAEAPkAAACUAwAAAAA=&#10;">
                    <v:stroke dashstyle="1 1" endcap="round"/>
                  </v:line>
                  <v:line id="Line 113" o:spid="_x0000_s1034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WpSsMAAADcAAAADwAAAGRycy9kb3ducmV2LnhtbERPy2oCMRTdC/2HcAvdSM1UVGRqRkRa&#10;lK5sHGiXt5M7Dzq5GSZRR7++WQhdHs57tR5sK87U+8axgpdJAoK4cKbhSkF+fH9egvAB2WDrmBRc&#10;ycM6exitMDXuwp901qESMYR9igrqELpUSl/UZNFPXEccudL1FkOEfSVNj5cYbls5TZKFtNhwbKix&#10;o21Nxa8+WQVa/ny93cYftMuHsdblAYvv2UKpp8dh8woi0BD+xXf33iiYT+P8eCYeAZ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1qUrDAAAA3AAAAA8AAAAAAAAAAAAA&#10;AAAAoQIAAGRycy9kb3ducmV2LnhtbFBLBQYAAAAABAAEAPkAAACRAwAAAAA=&#10;">
                    <v:stroke dashstyle="1 1" endcap="round"/>
                  </v:line>
                </v:group>
              </v:group>
            </w:pict>
          </mc:Fallback>
        </mc:AlternateContent>
      </w: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66044B8" wp14:editId="46391FB5">
                <wp:simplePos x="0" y="0"/>
                <wp:positionH relativeFrom="column">
                  <wp:posOffset>2514600</wp:posOffset>
                </wp:positionH>
                <wp:positionV relativeFrom="paragraph">
                  <wp:posOffset>99060</wp:posOffset>
                </wp:positionV>
                <wp:extent cx="763905" cy="396240"/>
                <wp:effectExtent l="9525" t="6985" r="7620" b="6350"/>
                <wp:wrapNone/>
                <wp:docPr id="503" name="组合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396240"/>
                          <a:chOff x="6606" y="12338"/>
                          <a:chExt cx="1203" cy="624"/>
                        </a:xfrm>
                      </wpg:grpSpPr>
                      <wpg:grpSp>
                        <wpg:cNvPr id="504" name="Group 43"/>
                        <wpg:cNvGrpSpPr>
                          <a:grpSpLocks/>
                        </wpg:cNvGrpSpPr>
                        <wpg:grpSpPr bwMode="auto">
                          <a:xfrm>
                            <a:off x="7185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05" name="Rectangle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6" name="Line 45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7" name="Line 46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08" name="Group 47"/>
                        <wpg:cNvGrpSpPr>
                          <a:grpSpLocks/>
                        </wpg:cNvGrpSpPr>
                        <wpg:grpSpPr bwMode="auto">
                          <a:xfrm>
                            <a:off x="6606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09" name="Rectangle 48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0" name="Line 49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1" name="Line 50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503" o:spid="_x0000_s1026" style="position:absolute;left:0;text-align:left;margin-left:198pt;margin-top:7.8pt;width:60.15pt;height:31.2pt;z-index:251672576" coordorigin="6606,12338" coordsize="1203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">
                <v:group id="Group 43" o:spid="_x0000_s1027" style="position:absolute;left:7185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3AwR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Ec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cDBGxgAAANwA&#10;AAAPAAAAAAAAAAAAAAAAAKoCAABkcnMvZG93bnJldi54bWxQSwUGAAAAAAQABAD6AAAAnQMAAAAA&#10;">
                  <v:rect id="Rectangle 44" o:spid="_x0000_s1028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dwE8QA&#10;AADcAAAADwAAAGRycy9kb3ducmV2LnhtbESPQWsCMRSE74X+h/AK3mpSxaKrUUpF0aOuF2/PzXN3&#10;7eZl2URd/fVGKHgcZuYbZjJrbSUu1PjSsYavrgJBnDlTcq5hly4+hyB8QDZYOSYNN/Iwm76/TTAx&#10;7sobumxDLiKEfYIaihDqREqfFWTRd11NHL2jayyGKJtcmgavEW4r2VPqW1osOS4UWNNvQdnf9mw1&#10;HMreDu+bdKnsaNEP6zY9nfdzrTsf7c8YRKA2vML/7ZXRMFADeJ6JR0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XcBPEAAAA3AAAAA8AAAAAAAAAAAAAAAAAmAIAAGRycy9k&#10;b3ducmV2LnhtbFBLBQYAAAAABAAEAPUAAACJAwAAAAA=&#10;"/>
                  <v:line id="Line 45" o:spid="_x0000_s1029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XIxcUAAADcAAAADwAAAGRycy9kb3ducmV2LnhtbESPQWvCQBSE74L/YXmCF9GNRUNJXaUU&#10;i+Kp3Qp6fGafSWj2bciuGv313UKhx2FmvmEWq87W4kqtrxwrmE4SEMS5MxUXCvZf7+NnED4gG6wd&#10;k4I7eVgt+70FZsbd+JOuOhQiQthnqKAMocmk9HlJFv3ENcTRO7vWYoiyLaRp8RbhtpZPSZJKixXH&#10;hRIbeisp/9YXq0DL02H9GO1os+9GWp8/MD/OUqWGg+71BUSgLvyH/9pbo2CepPB7Jh4B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uXIxcUAAADcAAAADwAAAAAAAAAA&#10;AAAAAAChAgAAZHJzL2Rvd25yZXYueG1sUEsFBgAAAAAEAAQA+QAAAJMDAAAAAA==&#10;">
                    <v:stroke dashstyle="1 1" endcap="round"/>
                  </v:line>
                  <v:line id="Line 46" o:spid="_x0000_s1030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ltXsUAAADcAAAADwAAAGRycy9kb3ducmV2LnhtbESPQWsCMRSE74X+h/AKXkSzlVZla5RS&#10;FIsnjYIeXzfP3aWbl2UTddtfbwTB4zAz3zCTWWsrcabGl44VvPYTEMSZMyXnCnbbRW8Mwgdkg5Vj&#10;UvBHHmbT56cJpsZdeENnHXIRIexTVFCEUKdS+qwgi77vauLoHV1jMUTZ5NI0eIlwW8lBkgylxZLj&#10;QoE1fRWU/eqTVaDlz37+313Rctd2tT6uMTu8DZXqvLSfHyACteERvre/jYL3ZAS3M/EIyOk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altXsUAAADcAAAADwAAAAAAAAAA&#10;AAAAAAChAgAAZHJzL2Rvd25yZXYueG1sUEsFBgAAAAAEAAQA+QAAAJMDAAAAAA==&#10;">
                    <v:stroke dashstyle="1 1" endcap="round"/>
                  </v:line>
                </v:group>
                <v:group id="Group 47" o:spid="_x0000_s1031" style="position:absolute;left:6606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<v:rect id="Rectangle 48" o:spid="_x0000_s1032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6FsQA&#10;AADcAAAADwAAAGRycy9kb3ducmV2LnhtbESPQWsCMRSE70L/Q3gFb5pUUXQ1SmlR9KjrpbfXzXN3&#10;283Lsom6+uuNIHgcZuYbZr5sbSXO1PjSsYaPvgJBnDlTcq7hkK56ExA+IBusHJOGK3lYLt46c0yM&#10;u/COzvuQiwhhn6CGIoQ6kdJnBVn0fVcTR+/oGoshyiaXpsFLhNtKDpQaS4slx4UCa/oqKPvfn6yG&#10;33JwwNsuXSs7XQ3Dtk3/Tj/fWnff288ZiEBteIWf7Y3RMFJTeJy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aehbEAAAA3AAAAA8AAAAAAAAAAAAAAAAAmAIAAGRycy9k&#10;b3ducmV2LnhtbFBLBQYAAAAABAAEAPUAAACJAwAAAAA=&#10;"/>
                  <v:line id="Line 49" o:spid="_x0000_s1033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lj98IAAADcAAAADwAAAGRycy9kb3ducmV2LnhtbERPz2vCMBS+D/wfwhO8yEwVJ1KNIqIo&#10;nlwUtuNb82yLzUtponb7681B2PHj+z1ftrYSd2p86VjBcJCAIM6cKTlXcD5t36cgfEA2WDkmBb/k&#10;YbnovM0xNe7Bn3TXIRcxhH2KCooQ6lRKnxVk0Q9cTRy5i2sshgibXJoGHzHcVnKUJBNpseTYUGBN&#10;64Kyq75ZBVr+fG3++gfandu+1pcjZt/jiVK9bruagQjUhn/xy703Cj6GcX48E4+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5lj98IAAADcAAAADwAAAAAAAAAAAAAA&#10;AAChAgAAZHJzL2Rvd25yZXYueG1sUEsFBgAAAAAEAAQA+QAAAJADAAAAAA==&#10;">
                    <v:stroke dashstyle="1 1" endcap="round"/>
                  </v:line>
                  <v:line id="Line 50" o:spid="_x0000_s1034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XGbMYAAADcAAAADwAAAGRycy9kb3ducmV2LnhtbESPQWvCQBSE7wX/w/KEXqRuIm0o0VWk&#10;VFp6qqugx2f2mQSzb0N2q2l/vSsUPA4z8w0zW/S2EWfqfO1YQTpOQBAXztRcKthuVk+vIHxANtg4&#10;JgW/5GExHzzMMDfuwms661CKCGGfo4IqhDaX0hcVWfRj1xJH7+g6iyHKrpSmw0uE20ZOkiSTFmuO&#10;CxW29FZRcdI/VoGWh9373+iLPrb9SOvjNxb750ypx2G/nIII1Id7+L/9aRS8pCnczsQjIO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TVxmzGAAAA3AAAAA8AAAAAAAAA&#10;AAAAAAAAoQIAAGRycy9kb3ducmV2LnhtbFBLBQYAAAAABAAEAPkAAACUAwAAAAA=&#10;">
                    <v:stroke dashstyle="1 1" endcap="round"/>
                  </v:line>
                </v:group>
              </v:group>
            </w:pict>
          </mc:Fallback>
        </mc:AlternateContent>
      </w: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8824CEE" wp14:editId="59CE08B2">
                <wp:simplePos x="0" y="0"/>
                <wp:positionH relativeFrom="column">
                  <wp:posOffset>1257300</wp:posOffset>
                </wp:positionH>
                <wp:positionV relativeFrom="paragraph">
                  <wp:posOffset>99060</wp:posOffset>
                </wp:positionV>
                <wp:extent cx="763905" cy="396240"/>
                <wp:effectExtent l="9525" t="6985" r="7620" b="6350"/>
                <wp:wrapNone/>
                <wp:docPr id="494" name="组合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905" cy="396240"/>
                          <a:chOff x="6606" y="12338"/>
                          <a:chExt cx="1203" cy="624"/>
                        </a:xfrm>
                      </wpg:grpSpPr>
                      <wpg:grpSp>
                        <wpg:cNvPr id="495" name="Group 52"/>
                        <wpg:cNvGrpSpPr>
                          <a:grpSpLocks/>
                        </wpg:cNvGrpSpPr>
                        <wpg:grpSpPr bwMode="auto">
                          <a:xfrm>
                            <a:off x="7185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496" name="Rectangle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7" name="Line 54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8" name="Line 55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99" name="Group 56"/>
                        <wpg:cNvGrpSpPr>
                          <a:grpSpLocks/>
                        </wpg:cNvGrpSpPr>
                        <wpg:grpSpPr bwMode="auto">
                          <a:xfrm>
                            <a:off x="6606" y="12338"/>
                            <a:ext cx="624" cy="624"/>
                            <a:chOff x="3141" y="2892"/>
                            <a:chExt cx="360" cy="312"/>
                          </a:xfrm>
                        </wpg:grpSpPr>
                        <wps:wsp>
                          <wps:cNvPr id="500" name="Rectangle 57"/>
                          <wps:cNvSpPr>
                            <a:spLocks noChangeArrowheads="1"/>
                          </wps:cNvSpPr>
                          <wps:spPr bwMode="auto">
                            <a:xfrm>
                              <a:off x="3141" y="2892"/>
                              <a:ext cx="360" cy="3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Line 58"/>
                          <wps:cNvCnPr/>
                          <wps:spPr bwMode="auto">
                            <a:xfrm>
                              <a:off x="3321" y="2892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2" name="Line 59"/>
                          <wps:cNvCnPr/>
                          <wps:spPr bwMode="auto">
                            <a:xfrm>
                              <a:off x="3141" y="3048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94" o:spid="_x0000_s1026" style="position:absolute;left:0;text-align:left;margin-left:99pt;margin-top:7.8pt;width:60.15pt;height:31.2pt;z-index:251673600" coordorigin="6606,12338" coordsize="1203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">
                <v:group id="Group 52" o:spid="_x0000_s1027" style="position:absolute;left:7185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<v:rect id="Rectangle 53" o:spid="_x0000_s1028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50fsUA&#10;AADcAAAADwAAAGRycy9kb3ducmV2LnhtbESPQWvCQBSE74L/YXlCb2ajFTGpq4jF0h41Xry9Zl+T&#10;1OzbkF2T1F/fLRQ8DjPzDbPeDqYWHbWusqxgFsUgiHOrKy4UnLPDdAXCeWSNtWVS8EMOtpvxaI2p&#10;tj0fqTv5QgQIuxQVlN43qZQuL8mgi2xDHLwv2xr0QbaF1C32AW5qOY/jpTRYcVgosaF9Sfn1dDMK&#10;Pqv5Ge/H7C02yeHZfwzZ9+3yqtTTZNi9gPA0+Ef4v/2uFSySJfydC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bnR+xQAAANwAAAAPAAAAAAAAAAAAAAAAAJgCAABkcnMv&#10;ZG93bnJldi54bWxQSwUGAAAAAAQABAD1AAAAigMAAAAA&#10;"/>
                  <v:line id="Line 54" o:spid="_x0000_s1029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0L3RMYAAADcAAAADwAAAGRycy9kb3ducmV2LnhtbESPQWvCQBSE7wX/w/KEXqRuLKI1uoqI&#10;pdKTrgF7fM0+k2D2bchuNfXXdwuFHoeZ+YZZrDpbiyu1vnKsYDRMQBDnzlRcKMiOr08vIHxANlg7&#10;JgXf5GG17D0sMDXuxge66lCICGGfooIyhCaV0uclWfRD1xBH7+xaiyHKtpCmxVuE21o+J8lEWqw4&#10;LpTY0Kak/KK/rAItP0/b++Cd3rJuoPV5j/nHeKLUY79bz0EE6sJ/+K+9MwrGsyn8nolHQC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9C90TGAAAA3AAAAA8AAAAAAAAA&#10;AAAAAAAAoQIAAGRycy9kb3ducmV2LnhtbFBLBQYAAAAABAAEAPkAAACUAwAAAAA=&#10;">
                    <v:stroke dashstyle="1 1" endcap="round"/>
                  </v:line>
                  <v:line id="Line 55" o:spid="_x0000_s1030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1jNsIAAADcAAAADwAAAGRycy9kb3ducmV2LnhtbERPz2vCMBS+D/wfwhO8iKYTkVmNIjJR&#10;PG1R0OOzebbF5qU0Ubv99eYw2PHj+z1ftrYSD2p86VjB+zABQZw5U3Ku4HjYDD5A+IBssHJMCn7I&#10;w3LReZtjatyTv+mhQy5iCPsUFRQh1KmUPivIoh+6mjhyV9dYDBE2uTQNPmO4reQoSSbSYsmxocCa&#10;1gVlN323CrS8nD5/+3vaHtu+1tcvzM7jiVK9bruagQjUhn/xn3tnFIyncW08E4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t1jNsIAAADcAAAADwAAAAAAAAAAAAAA&#10;AAChAgAAZHJzL2Rvd25yZXYueG1sUEsFBgAAAAAEAAQA+QAAAJADAAAAAA==&#10;">
                    <v:stroke dashstyle="1 1" endcap="round"/>
                  </v:line>
                </v:group>
                <v:group id="Group 56" o:spid="_x0000_s1031" style="position:absolute;left:6606;top:12338;width:624;height:624" coordorigin="3141,2892" coordsize="360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5oFw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YwTx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mgXCxgAAANwA&#10;AAAPAAAAAAAAAAAAAAAAAKoCAABkcnMvZG93bnJldi54bWxQSwUGAAAAAAQABAD6AAAAnQMAAAAA&#10;">
                  <v:rect id="Rectangle 57" o:spid="_x0000_s1032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DTi8EA&#10;AADcAAAADwAAAGRycy9kb3ducmV2LnhtbERPPW/CMBDdK/EfrENiKzYgKkgxCIFAMEJY2K7xNUmJ&#10;z1FsIPDr8VCJ8el9zxatrcSNGl861jDoKxDEmTMl5xpO6eZzAsIHZIOVY9LwIA+Leedjholxdz7Q&#10;7RhyEUPYJ6ihCKFOpPRZQRZ939XEkft1jcUQYZNL0+A9httKDpX6khZLjg0F1rQqKLscr1bDTzk8&#10;4fOQbpWdbkZh36Z/1/Na6163XX6DCNSGt/jfvTMaxirOj2fiEZ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0g04vBAAAA3AAAAA8AAAAAAAAAAAAAAAAAmAIAAGRycy9kb3du&#10;cmV2LnhtbFBLBQYAAAAABAAEAPUAAACGAwAAAAA=&#10;"/>
                  <v:line id="Line 58" o:spid="_x0000_s1033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xQscUAAADcAAAADwAAAGRycy9kb3ducmV2LnhtbESPQWsCMRSE70L/Q3gFL6JZRUVWoxRR&#10;lJ5qKujxuXnuLt28LJuoa399Uyj0OMzMN8xi1dpK3KnxpWMFw0ECgjhzpuRcwfFz25+B8AHZYOWY&#10;FDzJw2r50llgatyDD3TXIRcRwj5FBUUIdSqlzwqy6AeuJo7e1TUWQ5RNLk2Djwi3lRwlyVRaLDku&#10;FFjTuqDsS9+sAi0vp8137512x7an9fUDs/N4qlT3tX2bgwjUhv/wX3tvFEySIfyeiUd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QxQscUAAADcAAAADwAAAAAAAAAA&#10;AAAAAAChAgAAZHJzL2Rvd25yZXYueG1sUEsFBgAAAAAEAAQA+QAAAJMDAAAAAA==&#10;">
                    <v:stroke dashstyle="1 1" endcap="round"/>
                  </v:line>
                  <v:line id="Line 59" o:spid="_x0000_s1034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7OxsUAAADcAAAADwAAAGRycy9kb3ducmV2LnhtbESPQWsCMRSE70L/Q3gFL6JZRUVWoxRR&#10;lJ5qKujxuXnuLt28LJuoa399Uyj0OMzMN8xi1dpK3KnxpWMFw0ECgjhzpuRcwfFz25+B8AHZYOWY&#10;FDzJw2r50llgatyDD3TXIRcRwj5FBUUIdSqlzwqy6AeuJo7e1TUWQ5RNLk2Djwi3lRwlyVRaLDku&#10;FFjTuqDsS9+sAi0vp8137512x7an9fUDs/N4qlT3tX2bgwjUhv/wX3tvFEySEfyeiUd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d7OxsUAAADcAAAADwAAAAAAAAAA&#10;AAAAAAChAgAAZHJzL2Rvd25yZXYueG1sUEsFBgAAAAAEAAQA+QAAAJMDAAAAAA==&#10;">
                    <v:stroke dashstyle="1 1" endcap="round"/>
                  </v:line>
                </v:group>
              </v:group>
            </w:pict>
          </mc:Fallback>
        </mc:AlternateContent>
      </w:r>
    </w:p>
    <w:p w:rsid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 xml:space="preserve"> </w:t>
      </w:r>
    </w:p>
    <w:p w:rsid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四、把下面的字用直线连起来组成一个新字，并写在田字格里。</w:t>
      </w:r>
      <w:r w:rsidRPr="000A30F9">
        <w:rPr>
          <w:rFonts w:ascii="楷体" w:eastAsia="楷体" w:hAnsi="楷体" w:hint="eastAsia"/>
          <w:sz w:val="28"/>
          <w:szCs w:val="28"/>
        </w:rPr>
        <w:t>新课标第一网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r>
        <w:rPr>
          <w:rFonts w:ascii="楷体" w:eastAsia="楷体" w:hAnsi="楷体" w:hint="eastAsia"/>
          <w:sz w:val="28"/>
          <w:szCs w:val="28"/>
        </w:rPr>
        <w:t xml:space="preserve">立　　</w:t>
      </w:r>
      <w:r w:rsidR="008E121E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proofErr w:type="gramStart"/>
      <w:r>
        <w:rPr>
          <w:rFonts w:ascii="楷体" w:eastAsia="楷体" w:hAnsi="楷体" w:hint="eastAsia"/>
          <w:sz w:val="28"/>
          <w:szCs w:val="28"/>
        </w:rPr>
        <w:t>禾</w:t>
      </w:r>
      <w:proofErr w:type="gramEnd"/>
      <w:r>
        <w:rPr>
          <w:rFonts w:ascii="楷体" w:eastAsia="楷体" w:hAnsi="楷体" w:hint="eastAsia"/>
          <w:sz w:val="28"/>
          <w:szCs w:val="28"/>
        </w:rPr>
        <w:t xml:space="preserve">　　</w:t>
      </w:r>
      <w:r w:rsidR="008E121E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proofErr w:type="gramStart"/>
      <w:r w:rsidRPr="000A30F9">
        <w:rPr>
          <w:rFonts w:ascii="楷体" w:eastAsia="楷体" w:hAnsi="楷体" w:hint="eastAsia"/>
          <w:sz w:val="28"/>
          <w:szCs w:val="28"/>
        </w:rPr>
        <w:t xml:space="preserve">山　　</w:t>
      </w:r>
      <w:proofErr w:type="gramEnd"/>
      <w:r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员  　 女　 　木　   走      王</w:t>
      </w:r>
      <w:r>
        <w:rPr>
          <w:rFonts w:ascii="楷体" w:eastAsia="楷体" w:hAnsi="楷体" w:hint="eastAsia"/>
          <w:sz w:val="28"/>
          <w:szCs w:val="28"/>
        </w:rPr>
        <w:t xml:space="preserve">     </w:t>
      </w:r>
      <w:proofErr w:type="gramStart"/>
      <w:r w:rsidRPr="000A30F9">
        <w:rPr>
          <w:rFonts w:ascii="楷体" w:eastAsia="楷体" w:hAnsi="楷体" w:hint="eastAsia"/>
          <w:sz w:val="28"/>
          <w:szCs w:val="28"/>
        </w:rPr>
        <w:t>弓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        </w:t>
      </w:r>
    </w:p>
    <w:p w:rsid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308462" wp14:editId="705376C5">
                <wp:simplePos x="0" y="0"/>
                <wp:positionH relativeFrom="column">
                  <wp:posOffset>342900</wp:posOffset>
                </wp:positionH>
                <wp:positionV relativeFrom="paragraph">
                  <wp:posOffset>0</wp:posOffset>
                </wp:positionV>
                <wp:extent cx="457200" cy="495300"/>
                <wp:effectExtent l="9525" t="10795" r="9525" b="8255"/>
                <wp:wrapNone/>
                <wp:docPr id="493" name="直接连接符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495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93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0" to="63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"/>
            </w:pict>
          </mc:Fallback>
        </mc:AlternateContent>
      </w:r>
    </w:p>
    <w:p w:rsidR="008E121E" w:rsidRPr="008E121E" w:rsidRDefault="008E121E" w:rsidP="008E121E">
      <w:pPr>
        <w:spacing w:line="320" w:lineRule="exact"/>
        <w:rPr>
          <w:rFonts w:ascii="楷体" w:eastAsia="楷体" w:hAnsi="楷体"/>
          <w:sz w:val="28"/>
          <w:szCs w:val="28"/>
        </w:rPr>
      </w:pP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 xml:space="preserve"> 火</w:t>
      </w:r>
      <w:r>
        <w:rPr>
          <w:rFonts w:ascii="楷体" w:eastAsia="楷体" w:hAnsi="楷体" w:hint="eastAsia"/>
          <w:sz w:val="28"/>
          <w:szCs w:val="28"/>
        </w:rPr>
        <w:t xml:space="preserve">　 </w:t>
      </w:r>
      <w:r w:rsidR="008E121E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proofErr w:type="gramStart"/>
      <w:r w:rsidRPr="000A30F9">
        <w:rPr>
          <w:rFonts w:ascii="楷体" w:eastAsia="楷体" w:hAnsi="楷体" w:hint="eastAsia"/>
          <w:sz w:val="28"/>
          <w:szCs w:val="28"/>
        </w:rPr>
        <w:t>夕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　　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r w:rsidR="008E121E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r>
        <w:rPr>
          <w:rFonts w:ascii="楷体" w:eastAsia="楷体" w:hAnsi="楷体" w:hint="eastAsia"/>
          <w:sz w:val="28"/>
          <w:szCs w:val="28"/>
        </w:rPr>
        <w:t xml:space="preserve">里　　</w:t>
      </w:r>
      <w:r w:rsidRPr="000A30F9">
        <w:rPr>
          <w:rFonts w:ascii="楷体" w:eastAsia="楷体" w:hAnsi="楷体" w:hint="eastAsia"/>
          <w:sz w:val="28"/>
          <w:szCs w:val="28"/>
        </w:rPr>
        <w:t xml:space="preserve">  口　　  干</w:t>
      </w:r>
      <w:r w:rsidR="008E121E">
        <w:rPr>
          <w:rFonts w:ascii="楷体" w:eastAsia="楷体" w:hAnsi="楷体" w:hint="eastAsia"/>
          <w:sz w:val="28"/>
          <w:szCs w:val="28"/>
        </w:rPr>
        <w:t xml:space="preserve">　</w:t>
      </w:r>
      <w:r w:rsidRPr="000A30F9">
        <w:rPr>
          <w:rFonts w:ascii="楷体" w:eastAsia="楷体" w:hAnsi="楷体" w:hint="eastAsia"/>
          <w:sz w:val="28"/>
          <w:szCs w:val="28"/>
        </w:rPr>
        <w:t xml:space="preserve"> 马　　   几</w:t>
      </w:r>
      <w:r>
        <w:rPr>
          <w:rFonts w:ascii="楷体" w:eastAsia="楷体" w:hAnsi="楷体" w:hint="eastAsia"/>
          <w:sz w:val="28"/>
          <w:szCs w:val="28"/>
        </w:rPr>
        <w:t xml:space="preserve">   </w:t>
      </w:r>
      <w:r w:rsidR="008E121E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元     长</w:t>
      </w:r>
    </w:p>
    <w:p w:rsidR="000A30F9" w:rsidRPr="000A30F9" w:rsidRDefault="008E121E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F69BFF9" wp14:editId="36F681D5">
                <wp:simplePos x="0" y="0"/>
                <wp:positionH relativeFrom="column">
                  <wp:posOffset>2781300</wp:posOffset>
                </wp:positionH>
                <wp:positionV relativeFrom="paragraph">
                  <wp:posOffset>0</wp:posOffset>
                </wp:positionV>
                <wp:extent cx="396240" cy="396240"/>
                <wp:effectExtent l="0" t="0" r="22860" b="22860"/>
                <wp:wrapNone/>
                <wp:docPr id="472" name="组合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73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Line 28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29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72" o:spid="_x0000_s1026" style="position:absolute;left:0;text-align:left;margin-left:219pt;margin-top:0;width:31.2pt;height:31.2pt;z-index:251668480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">
                <v:rect id="Rectangle 27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UxHMQA&#10;AADcAAAADwAAAGRycy9kb3ducmV2LnhtbESPT4vCMBTE74LfITzBm6b+QXerUWQXRY9aL3t72zzb&#10;avNSmqjVT79ZEDwOM/MbZr5sTCluVLvCsoJBPwJBnFpdcKbgmKx7HyCcR9ZYWiYFD3KwXLRbc4y1&#10;vfOebgefiQBhF6OC3PsqltKlORl0fVsRB+9ka4M+yDqTusZ7gJtSDqNoIg0WHBZyrOgrp/RyuBoF&#10;v8XwiM99sonM53rkd01yvv58K9XtNKsZCE+Nf4df7a1WMJ6O4P9MO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VMRzEAAAA3AAAAA8AAAAAAAAAAAAAAAAAmAIAAGRycy9k&#10;b3ducmV2LnhtbFBLBQYAAAAABAAEAPUAAACJAwAAAAA=&#10;"/>
                <v:line id="Line 28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yPycYAAADcAAAADwAAAGRycy9kb3ducmV2LnhtbESPQWvCQBSE7wX/w/IEL1I3lmAlukop&#10;lhZPdQ20x9fsMwlm34bsqml/vSsIPQ4z8w2zXPe2EWfqfO1YwXSSgCAunKm5VJDv3x7nIHxANtg4&#10;JgW/5GG9GjwsMTPuwjs661CKCGGfoYIqhDaT0hcVWfQT1xJH7+A6iyHKrpSmw0uE20Y+JclMWqw5&#10;LlTY0mtFxVGfrAItf742f+Mtvef9WOvDJxbf6Uyp0bB/WYAI1If/8L39YRSkzynczsQjIF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+cj8nGAAAA3AAAAA8AAAAAAAAA&#10;AAAAAAAAoQIAAGRycy9kb3ducmV2LnhtbFBLBQYAAAAABAAEAPkAAACUAwAAAAA=&#10;">
                  <v:stroke dashstyle="1 1" endcap="round"/>
                </v:line>
                <v:line id="Line 29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K0JcYAAADcAAAADwAAAGRycy9kb3ducmV2LnhtbESPQWvCQBSE7wX/w/IEL1I3Fkklukop&#10;lhZPdQ20x9fsMwlm34bsqml/vSsIPQ4z8w2zXPe2EWfqfO1YwXSSgCAunKm5VJDv3x7nIHxANtg4&#10;JgW/5GG9GjwsMTPuwjs661CKCGGfoYIqhDaT0hcVWfQT1xJH7+A6iyHKrpSmw0uE20Y+JUkqLdYc&#10;Fyps6bWi4qhPVoGWP1+bv/GW3vN+rPXhE4vvWarUaNi/LEAE6sN/+N7+MApmzynczsQjIF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ACtCXGAAAA3AAAAA8AAAAAAAAA&#10;AAAAAAAAoQIAAGRycy9kb3ducmV2LnhtbFBLBQYAAAAABAAEAPkAAACUAwAAAAA=&#10;">
                  <v:stroke dashstyle="1 1" endcap="round"/>
                </v:line>
              </v:group>
            </w:pict>
          </mc:Fallback>
        </mc:AlternateContent>
      </w:r>
      <w:r w:rsidRPr="000A30F9">
        <w:rPr>
          <w:rFonts w:ascii="楷体" w:eastAsia="楷体" w:hAnsi="楷体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3861E55" wp14:editId="5B467885">
                <wp:simplePos x="0" y="0"/>
                <wp:positionH relativeFrom="column">
                  <wp:posOffset>2118360</wp:posOffset>
                </wp:positionH>
                <wp:positionV relativeFrom="paragraph">
                  <wp:posOffset>0</wp:posOffset>
                </wp:positionV>
                <wp:extent cx="396240" cy="396240"/>
                <wp:effectExtent l="0" t="0" r="22860" b="22860"/>
                <wp:wrapNone/>
                <wp:docPr id="468" name="组合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69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Line 32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1" name="Line 33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68" o:spid="_x0000_s1026" style="position:absolute;left:0;text-align:left;margin-left:166.8pt;margin-top:0;width:31.2pt;height:31.2pt;z-index:251669504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">
                <v:rect id="Rectangle 31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SQK8UA&#10;AADcAAAADwAAAGRycy9kb3ducmV2LnhtbESPQWvCQBSE74L/YXlCb2ajFTGpq4jF0h41Xry9Zl+T&#10;1OzbkF2T1F/fLRQ8DjPzDbPeDqYWHbWusqxgFsUgiHOrKy4UnLPDdAXCeWSNtWVS8EMOtpvxaI2p&#10;tj0fqTv5QgQIuxQVlN43qZQuL8mgi2xDHLwv2xr0QbaF1C32AW5qOY/jpTRYcVgosaF9Sfn1dDMK&#10;Pqv5Ge/H7C02yeHZfwzZ9+3yqtTTZNi9gPA0+Ef4v/2uFSyWCfydC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JJArxQAAANwAAAAPAAAAAAAAAAAAAAAAAJgCAABkcnMv&#10;ZG93bnJldi54bWxQSwUGAAAAAAQABAD1AAAAigMAAAAA&#10;"/>
                <v:line id="Line 32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eJysIAAADcAAAADwAAAGRycy9kb3ducmV2LnhtbERPz2vCMBS+D/wfwhO8iKYTcVKNIjJR&#10;PG1R0OOzebbF5qU0Ubv99eYw2PHj+z1ftrYSD2p86VjB+zABQZw5U3Ku4HjYDKYgfEA2WDkmBT/k&#10;YbnovM0xNe7J3/TQIRcxhH2KCooQ6lRKnxVk0Q9dTRy5q2sshgibXJoGnzHcVnKUJBNpseTYUGBN&#10;64Kym75bBVpeTp+//T1tj21f6+sXZufxRKlet13NQARqw7/4z70zCsYfcX48E4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KeJysIAAADcAAAADwAAAAAAAAAAAAAA&#10;AAChAgAAZHJzL2Rvd25yZXYueG1sUEsFBgAAAAAEAAQA+QAAAJADAAAAAA==&#10;">
                  <v:stroke dashstyle="1 1" endcap="round"/>
                </v:line>
                <v:line id="Line 33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+ssUcUAAADcAAAADwAAAGRycy9kb3ducmV2LnhtbESPQWsCMRSE70L/Q3gFL6JZRaysRiml&#10;ovSkqaDH5+a5u3Tzsmyirv76plDwOMzMN8x82dpKXKnxpWMFw0ECgjhzpuRcwf571Z+C8AHZYOWY&#10;FNzJw3Lx0pljatyNd3TVIRcRwj5FBUUIdSqlzwqy6AeuJo7e2TUWQ5RNLk2Dtwi3lRwlyURaLDku&#10;FFjTR0HZj75YBVqeDp+P3het921P6/MWs+N4olT3tX2fgQjUhmf4v70xCsZvQ/g7E4+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+ssUcUAAADcAAAADwAAAAAAAAAA&#10;AAAAAAChAgAAZHJzL2Rvd25yZXYueG1sUEsFBgAAAAAEAAQA+QAAAJMDAAAAAA==&#10;">
                  <v:stroke dashstyle="1 1" endcap="round"/>
                </v:line>
              </v:group>
            </w:pict>
          </mc:Fallback>
        </mc:AlternateContent>
      </w:r>
      <w:r w:rsidR="000A30F9"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98A77C2" wp14:editId="10212778">
                <wp:simplePos x="0" y="0"/>
                <wp:positionH relativeFrom="column">
                  <wp:posOffset>5257800</wp:posOffset>
                </wp:positionH>
                <wp:positionV relativeFrom="paragraph">
                  <wp:posOffset>0</wp:posOffset>
                </wp:positionV>
                <wp:extent cx="396240" cy="396240"/>
                <wp:effectExtent l="9525" t="12700" r="13335" b="10160"/>
                <wp:wrapNone/>
                <wp:docPr id="489" name="组合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9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Line 40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2" name="Line 41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89" o:spid="_x0000_s1026" style="position:absolute;left:0;text-align:left;margin-left:414pt;margin-top:0;width:31.2pt;height:31.2pt;z-index:251671552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">
                <v:rect id="Rectangle 39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tJkcIA&#10;AADcAAAADwAAAGRycy9kb3ducmV2LnhtbERPPW/CMBDdkfgP1iF1I05phZo0BiEqqnaEZOl2jY8k&#10;ND5HtoG0v74ekBif3nexHk0vLuR8Z1nBY5KCIK6t7rhRUJW7+QsIH5A19pZJwS95WK+mkwJzba+8&#10;p8shNCKGsM9RQRvCkEvp65YM+sQOxJE7WmcwROgaqR1eY7jp5SJNl9Jgx7GhxYG2LdU/h7NR8N0t&#10;Kvzbl++pyXZP4XMsT+evN6UeZuPmFUSgMdzFN/eHVvCcxfnxTDw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y0mRwgAAANwAAAAPAAAAAAAAAAAAAAAAAJgCAABkcnMvZG93&#10;bnJldi54bWxQSwUGAAAAAAQABAD1AAAAhwMAAAAA&#10;"/>
                <v:line id="Line 40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fKq8UAAADcAAAADwAAAGRycy9kb3ducmV2LnhtbESPQWsCMRSE70L/Q3gFL6JZRaSuRiml&#10;ovSkqaDH5+a5u3Tzsmyirv76plDwOMzMN8x82dpKXKnxpWMFw0ECgjhzpuRcwf571X8D4QOywcox&#10;KbiTh+XipTPH1Lgb7+iqQy4ihH2KCooQ6lRKnxVk0Q9cTRy9s2sshiibXJoGbxFuKzlKkom0WHJc&#10;KLCmj4KyH32xCrQ8HT4fvS9a79ue1uctZsfxRKnua/s+AxGoDc/wf3tjFIynQ/g7E4+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+fKq8UAAADcAAAADwAAAAAAAAAA&#10;AAAAAAChAgAAZHJzL2Rvd25yZXYueG1sUEsFBgAAAAAEAAQA+QAAAJMDAAAAAA==&#10;">
                  <v:stroke dashstyle="1 1" endcap="round"/>
                </v:line>
                <v:line id="Line 41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VU3MUAAADcAAAADwAAAGRycy9kb3ducmV2LnhtbESPQWsCMRSE70L/Q3gFL6LZikhdjVKK&#10;ovSkqaDH5+a5u3Tzsmyirv76plDwOMzMN8xs0dpKXKnxpWMFb4MEBHHmTMm5gv33qv8Owgdkg5Vj&#10;UnAnD4v5S2eGqXE33tFVh1xECPsUFRQh1KmUPivIoh+4mjh6Z9dYDFE2uTQN3iLcVnKYJGNpseS4&#10;UGBNnwVlP/piFWh5OiwfvS9a79ue1uctZsfRWKnua/sxBRGoDc/wf3tjFIwmQ/g7E4+An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zVU3MUAAADcAAAADwAAAAAAAAAA&#10;AAAAAAChAgAAZHJzL2Rvd25yZXYueG1sUEsFBgAAAAAEAAQA+QAAAJMDAAAAAA==&#10;">
                  <v:stroke dashstyle="1 1" endcap="round"/>
                </v:line>
              </v:group>
            </w:pict>
          </mc:Fallback>
        </mc:AlternateContent>
      </w:r>
      <w:r w:rsidR="000A30F9"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2F3DFD6" wp14:editId="40DF0C41">
                <wp:simplePos x="0" y="0"/>
                <wp:positionH relativeFrom="column">
                  <wp:posOffset>4686300</wp:posOffset>
                </wp:positionH>
                <wp:positionV relativeFrom="paragraph">
                  <wp:posOffset>0</wp:posOffset>
                </wp:positionV>
                <wp:extent cx="396240" cy="396240"/>
                <wp:effectExtent l="9525" t="12700" r="13335" b="10160"/>
                <wp:wrapNone/>
                <wp:docPr id="485" name="组合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8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Line 16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Line 17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85" o:spid="_x0000_s1026" style="position:absolute;left:0;text-align:left;margin-left:369pt;margin-top:0;width:31.2pt;height:31.2pt;z-index:251665408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">
                <v:rect id="Rectangle 15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fio8QA&#10;AADcAAAADwAAAGRycy9kb3ducmV2LnhtbESPQYvCMBSE7wv+h/AWvK3pqohWo4ii6FHbi7dn82y7&#10;27yUJmrdX78RBI/DzHzDzBatqcSNGldaVvDdi0AQZ1aXnCtIk83XGITzyBory6TgQQ4W887HDGNt&#10;73yg29HnIkDYxaig8L6OpXRZQQZdz9bEwbvYxqAPssmlbvAe4KaS/SgaSYMlh4UCa1oVlP0er0bB&#10;ueyn+HdItpGZbAZ+3yY/19Naqe5nu5yC8NT6d/jV3mkFw/EInmfC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34qPEAAAA3AAAAA8AAAAAAAAAAAAAAAAAmAIAAGRycy9k&#10;b3ducmV2LnhtbFBLBQYAAAAABAAEAPUAAACJAwAAAAA=&#10;"/>
                <v:line id="Line 16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thmcYAAADcAAAADwAAAGRycy9kb3ducmV2LnhtbESPT2sCMRTE74V+h/AKvUjNVkRla1ZE&#10;KkpPbRTq8bl5+4duXpZNqquf3hSEHoeZ+Q0zX/S2ESfqfO1YweswAUGcO1NzqWC/W7/MQPiAbLBx&#10;TAou5GGRPT7MMTXuzF900qEUEcI+RQVVCG0qpc8rsuiHriWOXuE6iyHKrpSmw3OE20aOkmQiLdYc&#10;FypsaVVR/qN/rQItj9/v18EHbfb9QOviE/PDeKLU81O/fAMRqA//4Xt7axSMZ1P4OxOPgMx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qbYZnGAAAA3AAAAA8AAAAAAAAA&#10;AAAAAAAAoQIAAGRycy9kb3ducmV2LnhtbFBLBQYAAAAABAAEAPkAAACUAwAAAAA=&#10;">
                  <v:stroke dashstyle="1 1" endcap="round"/>
                </v:line>
                <v:line id="Line 17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T168EAAADcAAAADwAAAGRycy9kb3ducmV2LnhtbERPTYvCMBC9L/gfwgh7EU1XRKQaRWQX&#10;F09uFPQ4NmNbbCalyWr115uD4PHxvmeL1lbiSo0vHSv4GiQgiDNnSs4V7Hc//QkIH5ANVo5JwZ08&#10;LOadjxmmxt34j6465CKGsE9RQRFCnUrps4Is+oGriSN3do3FEGGTS9PgLYbbSg6TZCwtlhwbCqxp&#10;VVB20f9WgZanw/ejt6H1vu1pfd5idhyNlfrstsspiEBteItf7l+jYDSJa+OZeAT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BPXrwQAAANwAAAAPAAAAAAAAAAAAAAAA&#10;AKECAABkcnMvZG93bnJldi54bWxQSwUGAAAAAAQABAD5AAAAjwMAAAAA&#10;">
                  <v:stroke dashstyle="1 1" endcap="round"/>
                </v:line>
              </v:group>
            </w:pict>
          </mc:Fallback>
        </mc:AlternateContent>
      </w:r>
      <w:r w:rsidR="000A30F9" w:rsidRPr="000A30F9">
        <w:rPr>
          <w:rFonts w:ascii="楷体" w:eastAsia="楷体" w:hAnsi="楷体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7E5E896" wp14:editId="5A18AD90">
                <wp:simplePos x="0" y="0"/>
                <wp:positionH relativeFrom="column">
                  <wp:posOffset>4000500</wp:posOffset>
                </wp:positionH>
                <wp:positionV relativeFrom="paragraph">
                  <wp:posOffset>0</wp:posOffset>
                </wp:positionV>
                <wp:extent cx="396240" cy="396240"/>
                <wp:effectExtent l="9525" t="12700" r="13335" b="10160"/>
                <wp:wrapNone/>
                <wp:docPr id="481" name="组合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8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Line 20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Line 21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81" o:spid="_x0000_s1026" style="position:absolute;left:0;text-align:left;margin-left:315pt;margin-top:0;width:31.2pt;height:31.2pt;z-index:251666432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">
                <v:rect id="Rectangle 19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zkoMUA&#10;AADcAAAADwAAAGRycy9kb3ducmV2LnhtbESPQWvCQBSE74X+h+UVeqsbUxEbXaW0pLTHJF56e2af&#10;STT7NmTXmPrru4LgcZiZb5jVZjStGKh3jWUF00kEgri0uuFKwbZIXxYgnEfW2FomBX/kYLN+fFhh&#10;ou2ZMxpyX4kAYZeggtr7LpHSlTUZdBPbEQdvb3uDPsi+krrHc4CbVsZRNJcGGw4LNXb0UVN5zE9G&#10;wa6Jt3jJiq/IvKWv/mcsDqffT6Wen8b3JQhPo7+Hb+1vrWC2iOF6JhwBu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jOSgxQAAANwAAAAPAAAAAAAAAAAAAAAAAJgCAABkcnMv&#10;ZG93bnJldi54bWxQSwUGAAAAAAQABAD1AAAAigMAAAAA&#10;"/>
                <v:line id="Line 20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BnmsYAAADcAAAADwAAAGRycy9kb3ducmV2LnhtbESPT2sCMRTE70K/Q3iFXqRmrSKy3ShF&#10;FKUnmwp6fN28/UM3L8sm6raf3hSEHoeZ+Q2TLXvbiAt1vnasYDxKQBDnztRcKjh8bp7nIHxANtg4&#10;JgU/5GG5eBhkmBp35Q+66FCKCGGfooIqhDaV0ucVWfQj1xJHr3CdxRBlV0rT4TXCbSNfkmQmLdYc&#10;FypsaVVR/q3PVoGWX8f17/Cdtod+qHWxx/w0nSn19Ni/vYII1If/8L29Mwqm8wn8nY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WgZ5rGAAAA3AAAAA8AAAAAAAAA&#10;AAAAAAAAoQIAAGRycy9kb3ducmV2LnhtbFBLBQYAAAAABAAEAPkAAACUAwAAAAA=&#10;">
                  <v:stroke dashstyle="1 1" endcap="round"/>
                </v:line>
                <v:line id="Line 21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n/7sYAAADcAAAADwAAAGRycy9kb3ducmV2LnhtbESPT2sCMRTE74V+h/AKXqRmlUVka1ZK&#10;qSiebCq0x9fN2z9087Jsoq5+elMoeBxm5jfMcjXYVpyo941jBdNJAoK4cKbhSsHhc/28AOEDssHW&#10;MSm4kIdV/viwxMy4M3/QSYdKRAj7DBXUIXSZlL6oyaKfuI44eqXrLYYo+0qaHs8Rbls5S5K5tNhw&#10;XKixo7eail99tAq0/Pl6v453tDkMY63LPRbf6Vyp0dPw+gIi0BDu4f/21ihIFyn8nYlHQOY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pJ/+7GAAAA3AAAAA8AAAAAAAAA&#10;AAAAAAAAoQIAAGRycy9kb3ducmV2LnhtbFBLBQYAAAAABAAEAPkAAACUAwAAAAA=&#10;">
                  <v:stroke dashstyle="1 1" endcap="round"/>
                </v:line>
              </v:group>
            </w:pict>
          </mc:Fallback>
        </mc:AlternateContent>
      </w:r>
      <w:r w:rsidR="000A30F9"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FC75CCD" wp14:editId="1E402F78">
                <wp:simplePos x="0" y="0"/>
                <wp:positionH relativeFrom="column">
                  <wp:posOffset>3314700</wp:posOffset>
                </wp:positionH>
                <wp:positionV relativeFrom="paragraph">
                  <wp:posOffset>0</wp:posOffset>
                </wp:positionV>
                <wp:extent cx="396240" cy="396240"/>
                <wp:effectExtent l="9525" t="12700" r="13335" b="10160"/>
                <wp:wrapNone/>
                <wp:docPr id="477" name="组合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78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Line 24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Line 25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77" o:spid="_x0000_s1026" style="position:absolute;left:0;text-align:left;margin-left:261pt;margin-top:0;width:31.2pt;height:31.2pt;z-index:251667456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">
                <v:rect id="Rectangle 23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GjbcEA&#10;AADcAAAADwAAAGRycy9kb3ducmV2LnhtbERPPW/CMBDdkfgP1iF1AweogAYMQiAqGElYuh3xNUmJ&#10;z1FsIOXX4wGJ8el9L1atqcSNGldaVjAcRCCIM6tLzhWc0l1/BsJ5ZI2VZVLwTw5Wy25ngbG2dz7S&#10;LfG5CCHsYlRQeF/HUrqsIINuYGviwP3axqAPsMmlbvAewk0lR1E0kQZLDg0F1rQpKLskV6PgXI5O&#10;+Dim35H52o39oU3/rj9bpT567XoOwlPr3+KXe68VfE7D2nAmHA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xo23BAAAA3AAAAA8AAAAAAAAAAAAAAAAAmAIAAGRycy9kb3du&#10;cmV2LnhtbFBLBQYAAAAABAAEAPUAAACGAwAAAAA=&#10;"/>
                <v:line id="Line 24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0gV8YAAADcAAAADwAAAGRycy9kb3ducmV2LnhtbESPQWvCQBSE7wX/w/KEXqRuLKI1uoqI&#10;pdKTrgF7fM0+k2D2bchuNfXXdwuFHoeZ+YZZrDpbiyu1vnKsYDRMQBDnzlRcKMiOr08vIHxANlg7&#10;JgXf5GG17D0sMDXuxge66lCICGGfooIyhCaV0uclWfRD1xBH7+xaiyHKtpCmxVuE21o+J8lEWqw4&#10;LpTY0Kak/KK/rAItP0/b++Cd3rJuoPV5j/nHeKLUY79bz0EE6sJ/+K+9MwrG0xn8nolHQC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GdIFfGAAAA3AAAAA8AAAAAAAAA&#10;AAAAAAAAoQIAAGRycy9kb3ducmV2LnhtbFBLBQYAAAAABAAEAPkAAACUAwAAAAA=&#10;">
                  <v:stroke dashstyle="1 1" endcap="round"/>
                </v:line>
                <v:line id="Line 25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L57cEAAADcAAAADwAAAGRycy9kb3ducmV2LnhtbERPTYvCMBC9L/gfwgh7EU1XRKQaRWQX&#10;F09uFPQ4NmNbbCalyWr115uD4PHxvmeL1lbiSo0vHSv4GiQgiDNnSs4V7Hc//QkIH5ANVo5JwZ08&#10;LOadjxmmxt34j6465CKGsE9RQRFCnUrps4Is+oGriSN3do3FEGGTS9PgLYbbSg6TZCwtlhwbCqxp&#10;VVB20f9WgZanw/ejt6H1vu1pfd5idhyNlfrstsspiEBteItf7l+jYDSJ8+OZeAT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cvntwQAAANwAAAAPAAAAAAAAAAAAAAAA&#10;AKECAABkcnMvZG93bnJldi54bWxQSwUGAAAAAAQABAD5AAAAjwMAAAAA&#10;">
                  <v:stroke dashstyle="1 1" endcap="round"/>
                </v:line>
              </v:group>
            </w:pict>
          </mc:Fallback>
        </mc:AlternateContent>
      </w:r>
      <w:r w:rsidR="000A30F9"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C2049E4" wp14:editId="0DBF7AC3">
                <wp:simplePos x="0" y="0"/>
                <wp:positionH relativeFrom="column">
                  <wp:posOffset>1371600</wp:posOffset>
                </wp:positionH>
                <wp:positionV relativeFrom="paragraph">
                  <wp:posOffset>0</wp:posOffset>
                </wp:positionV>
                <wp:extent cx="396240" cy="396240"/>
                <wp:effectExtent l="9525" t="12700" r="13335" b="10160"/>
                <wp:wrapNone/>
                <wp:docPr id="464" name="组合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6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Line 36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7" name="Line 37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64" o:spid="_x0000_s1026" style="position:absolute;left:0;text-align:left;margin-left:108pt;margin-top:0;width:31.2pt;height:31.2pt;z-index:251670528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">
                <v:rect id="Rectangle 35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maLsQA&#10;AADcAAAADwAAAGRycy9kb3ducmV2LnhtbESPT4vCMBTE7wt+h/AEb2vqX9yuUURR9Kj1sre3zbOt&#10;Ni+liVr99JsFweMwM79hpvPGlOJGtSssK+h1IxDEqdUFZwqOyfpzAsJ5ZI2lZVLwIAfzWetjirG2&#10;d97T7eAzESDsYlSQe1/FUro0J4Ouayvi4J1sbdAHWWdS13gPcFPKfhSNpcGCw0KOFS1zSi+Hq1Hw&#10;W/SP+Nwnm8h8rQd+1yTn689KqU67WXyD8NT4d/jV3moFw/EI/s+EI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pmi7EAAAA3AAAAA8AAAAAAAAAAAAAAAAAmAIAAGRycy9k&#10;b3ducmV2LnhtbFBLBQYAAAAABAAEAPUAAACJAwAAAAA=&#10;"/>
                <v:line id="Line 36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si+MUAAADcAAAADwAAAGRycy9kb3ducmV2LnhtbESPQWvCQBSE74L/YXmCF6kbRYJEVymi&#10;tPSkq2CPz+wzCc2+Ddmtpv31bqHgcZiZb5jlurO1uFHrK8cKJuMEBHHuTMWFgtNx9zIH4QOywdox&#10;KfghD+tVv7fEzLg7H+imQyEihH2GCsoQmkxKn5dk0Y9dQxy9q2sthijbQpoW7xFuazlNklRarDgu&#10;lNjQpqT8S39bBVpeztvf0Qe9nbqR1tc95p+zVKnhoHtdgAjUhWf4v/1uFMzSFP7OxCMgV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dsi+MUAAADcAAAADwAAAAAAAAAA&#10;AAAAAAChAgAAZHJzL2Rvd25yZXYueG1sUEsFBgAAAAAEAAQA+QAAAJMDAAAAAA==&#10;">
                  <v:stroke dashstyle="1 1" endcap="round"/>
                </v:line>
                <v:line id="Line 37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eHY8YAAADcAAAADwAAAGRycy9kb3ducmV2LnhtbESPQWvCQBSE7wX/w/IEL1I3Fkklukop&#10;lhZPdQ20x9fsMwlm34bsqml/vSsIPQ4z8w2zXPe2EWfqfO1YwXSSgCAunKm5VJDv3x7nIHxANtg4&#10;JgW/5GG9GjwsMTPuwjs661CKCGGfoYIqhDaT0hcVWfQT1xJH7+A6iyHKrpSmw0uE20Y+JUkqLdYc&#10;Fyps6bWi4qhPVoGWP1+bv/GW3vN+rPXhE4vvWarUaNi/LEAE6sN/+N7+MApm6TPczsQjIF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qXh2PGAAAA3AAAAA8AAAAAAAAA&#10;AAAAAAAAoQIAAGRycy9kb3ducmV2LnhtbFBLBQYAAAAABAAEAPkAAACUAwAAAAA=&#10;">
                  <v:stroke dashstyle="1 1" endcap="round"/>
                </v:line>
              </v:group>
            </w:pict>
          </mc:Fallback>
        </mc:AlternateContent>
      </w:r>
      <w:r w:rsidR="000A30F9"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5D53088" wp14:editId="5EB392E4">
                <wp:simplePos x="0" y="0"/>
                <wp:positionH relativeFrom="column">
                  <wp:posOffset>685800</wp:posOffset>
                </wp:positionH>
                <wp:positionV relativeFrom="paragraph">
                  <wp:posOffset>0</wp:posOffset>
                </wp:positionV>
                <wp:extent cx="396240" cy="396240"/>
                <wp:effectExtent l="9525" t="12700" r="13335" b="10160"/>
                <wp:wrapNone/>
                <wp:docPr id="460" name="组合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6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Line 12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3" name="Line 13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60" o:spid="_x0000_s1026" style="position:absolute;left:0;text-align:left;margin-left:54pt;margin-top:0;width:31.2pt;height:31.2pt;z-index:251664384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">
                <v:rect id="Rectangle 11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KcLcUA&#10;AADcAAAADwAAAGRycy9kb3ducmV2LnhtbESPQWvCQBSE7wX/w/KE3pqNWqTGrCKKxR41Xnp7Zp9J&#10;2uzbkF2T2F/fLRQ8DjPzDZOuB1OLjlpXWVYwiWIQxLnVFRcKztn+5Q2E88gaa8uk4E4O1qvRU4qJ&#10;tj0fqTv5QgQIuwQVlN43iZQuL8mgi2xDHLyrbQ36INtC6hb7ADe1nMbxXBqsOCyU2NC2pPz7dDMK&#10;LtX0jD/H7D02i/3MfwzZ1+1zp9TzeNgsQXga/CP83z5oBa/zC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UpwtxQAAANwAAAAPAAAAAAAAAAAAAAAAAJgCAABkcnMv&#10;ZG93bnJldi54bWxQSwUGAAAAAAQABAD1AAAAigMAAAAA&#10;"/>
                <v:line id="Line 12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Ak+8YAAADcAAAADwAAAGRycy9kb3ducmV2LnhtbESPQWvCQBSE74X+h+UVvEjdKBJKdBNK&#10;USw92a1Qj8/sMwlm34bsqml/vVsoeBxm5htmWQy2FRfqfeNYwXSSgCAunWm4UrD7Wj+/gPAB2WDr&#10;mBT8kIcif3xYYmbclT/pokMlIoR9hgrqELpMSl/WZNFPXEccvaPrLYYo+0qaHq8Rbls5S5JUWmw4&#10;LtTY0VtN5UmfrQItD9+r3/EHbXbDWOvjFsv9PFVq9DS8LkAEGsI9/N9+Nwrm6Qz+zsQjIP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rgJPvGAAAA3AAAAA8AAAAAAAAA&#10;AAAAAAAAoQIAAGRycy9kb3ducmV2LnhtbFBLBQYAAAAABAAEAPkAAACUAwAAAAA=&#10;">
                  <v:stroke dashstyle="1 1" endcap="round"/>
                </v:line>
                <v:line id="Line 13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yBYMYAAADcAAAADwAAAGRycy9kb3ducmV2LnhtbESPQWvCQBSE74X+h+UVvEjdaCWU1FWK&#10;KBZPdQ20x9fsMwnNvg3ZVdP+elcQPA4z8w0zW/S2ESfqfO1YwXiUgCAunKm5VJDv18+vIHxANtg4&#10;JgV/5GExf3yYYWbcmXd00qEUEcI+QwVVCG0mpS8qsuhHriWO3sF1FkOUXSlNh+cIt42cJEkqLdYc&#10;FypsaVlR8auPVoGWP1+r/+GWNnk/1PrwicX3NFVq8NS/v4EI1Id7+Nb+MAqm6Qtcz8QjIO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WsgWDGAAAA3AAAAA8AAAAAAAAA&#10;AAAAAAAAoQIAAGRycy9kb3ducmV2LnhtbFBLBQYAAAAABAAEAPkAAACUAwAAAAA=&#10;">
                  <v:stroke dashstyle="1 1" endcap="round"/>
                </v:line>
              </v:group>
            </w:pict>
          </mc:Fallback>
        </mc:AlternateContent>
      </w:r>
      <w:r w:rsidR="000A30F9"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A172B97" wp14:editId="55F015DF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396240" cy="396240"/>
                <wp:effectExtent l="9525" t="12700" r="13335" b="10160"/>
                <wp:wrapNone/>
                <wp:docPr id="456" name="组合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3141" y="2892"/>
                          <a:chExt cx="360" cy="312"/>
                        </a:xfrm>
                      </wpg:grpSpPr>
                      <wps:wsp>
                        <wps:cNvPr id="45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141" y="2892"/>
                            <a:ext cx="360" cy="3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Line 8"/>
                        <wps:cNvCnPr/>
                        <wps:spPr bwMode="auto">
                          <a:xfrm>
                            <a:off x="3321" y="289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9" name="Line 9"/>
                        <wps:cNvCnPr/>
                        <wps:spPr bwMode="auto">
                          <a:xfrm>
                            <a:off x="3141" y="3048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456" o:spid="_x0000_s1026" style="position:absolute;left:0;text-align:left;margin-left:-9pt;margin-top:0;width:31.2pt;height:31.2pt;z-index:-251653120" coordorigin="3141,2892" coordsize="360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">
                <v:rect id="Rectangle 7" o:spid="_x0000_s1027" style="position:absolute;left:3141;top:2892;width:36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trf8QA&#10;AADcAAAADwAAAGRycy9kb3ducmV2LnhtbESPwW7CMBBE70j8g7VI3MABWloCBiEqKjhCuPS2jZck&#10;EK+j2EDK12OkShxHM/NGM1s0phRXql1hWcGgH4EgTq0uOFNwSNa9TxDOI2ssLZOCP3KwmLdbM4y1&#10;vfGOrnufiQBhF6OC3PsqltKlORl0fVsRB+9oa4M+yDqTusZbgJtSDqNoLA0WHBZyrGiVU3reX4yC&#10;32J4wPsu+Y7MZD3y2yY5XX6+lOp2muUUhKfGv8L/7Y1W8Pb+Ac8z4Qj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ba3/EAAAA3AAAAA8AAAAAAAAAAAAAAAAAmAIAAGRycy9k&#10;b3ducmV2LnhtbFBLBQYAAAAABAAEAPUAAACJAwAAAAA=&#10;"/>
                <v:line id="Line 8" o:spid="_x0000_s1028" style="position:absolute;visibility:visible;mso-wrap-style:square" from="3321,2892" to="3321,3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TZrMIAAADcAAAADwAAAGRycy9kb3ducmV2LnhtbERPz2vCMBS+D/wfwhO8iKYTJ1KNIjJR&#10;PG1R0OOzebbF5qU0Ubv99eYw2PHj+z1ftrYSD2p86VjB+zABQZw5U3Ku4HjYDKYgfEA2WDkmBT/k&#10;YbnovM0xNe7J3/TQIRcxhH2KCooQ6lRKnxVk0Q9dTRy5q2sshgibXJoGnzHcVnKUJBNpseTYUGBN&#10;64Kym75bBVpeTp+//T1tj21f6+sXZufxRKlet13NQARqw7/4z70zCsYfcW08E4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TZrMIAAADcAAAADwAAAAAAAAAAAAAA&#10;AAChAgAAZHJzL2Rvd25yZXYueG1sUEsFBgAAAAAEAAQA+QAAAJADAAAAAA==&#10;">
                  <v:stroke dashstyle="1 1" endcap="round"/>
                </v:line>
                <v:line id="Line 9" o:spid="_x0000_s1029" style="position:absolute;visibility:visible;mso-wrap-style:square" from="3141,3048" to="3501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h8N8YAAADcAAAADwAAAGRycy9kb3ducmV2LnhtbESPQWvCQBSE74X+h+UVehHdWKxo6ipS&#10;WhRPdhvQ4zP7TEKzb0N2q9Ff3y0IHoeZ+YaZLTpbixO1vnKsYDhIQBDnzlRcKMi+P/sTED4gG6wd&#10;k4ILeVjMHx9mmBp35i866VCICGGfooIyhCaV0uclWfQD1xBH7+haiyHKtpCmxXOE21q+JMlYWqw4&#10;LpTY0HtJ+Y/+tQq0POw+rr0NrbKup/Vxi/l+NFbq+albvoEI1IV7+NZeGwWj1yn8n4lHQM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ofDfGAAAA3AAAAA8AAAAAAAAA&#10;AAAAAAAAoQIAAGRycy9kb3ducmV2LnhtbFBLBQYAAAAABAAEAPkAAACUAwAAAAA=&#10;">
                  <v:stroke dashstyle="1 1" endcap="round"/>
                </v:line>
              </v:group>
            </w:pict>
          </mc:Fallback>
        </mc:AlternateContent>
      </w:r>
      <w:r w:rsidR="000A30F9" w:rsidRPr="000A30F9">
        <w:rPr>
          <w:rFonts w:ascii="楷体" w:eastAsia="楷体" w:hAnsi="楷体" w:hint="eastAsia"/>
          <w:sz w:val="28"/>
          <w:szCs w:val="28"/>
        </w:rPr>
        <w:t>秋</w:t>
      </w:r>
    </w:p>
    <w:p w:rsid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>
        <w:rPr>
          <w:rFonts w:ascii="楷体" w:eastAsia="楷体" w:hAnsi="楷体" w:hint="eastAsia"/>
          <w:b/>
          <w:sz w:val="28"/>
          <w:szCs w:val="28"/>
        </w:rPr>
        <w:t xml:space="preserve">     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五、连一连，组成词。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83F9EE" wp14:editId="40180B35">
                <wp:simplePos x="0" y="0"/>
                <wp:positionH relativeFrom="column">
                  <wp:posOffset>3710940</wp:posOffset>
                </wp:positionH>
                <wp:positionV relativeFrom="paragraph">
                  <wp:posOffset>147320</wp:posOffset>
                </wp:positionV>
                <wp:extent cx="1287780" cy="411480"/>
                <wp:effectExtent l="0" t="0" r="26670" b="26670"/>
                <wp:wrapNone/>
                <wp:docPr id="455" name="直接连接符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7780" cy="4114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5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2pt,11.6pt" to="393.6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"/>
            </w:pict>
          </mc:Fallback>
        </mc:AlternateContent>
      </w:r>
      <w:r w:rsidRPr="000A30F9">
        <w:rPr>
          <w:rFonts w:ascii="楷体" w:eastAsia="楷体" w:hAnsi="楷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2D1BC" wp14:editId="50E4FF33">
                <wp:simplePos x="0" y="0"/>
                <wp:positionH relativeFrom="column">
                  <wp:posOffset>121920</wp:posOffset>
                </wp:positionH>
                <wp:positionV relativeFrom="paragraph">
                  <wp:posOffset>101600</wp:posOffset>
                </wp:positionV>
                <wp:extent cx="998220" cy="457200"/>
                <wp:effectExtent l="0" t="0" r="30480" b="19050"/>
                <wp:wrapNone/>
                <wp:docPr id="454" name="直接连接符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822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5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6pt,8pt" to="88.2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"/>
            </w:pict>
          </mc:Fallback>
        </mc:AlternateContent>
      </w:r>
      <w:proofErr w:type="gramStart"/>
      <w:r w:rsidRPr="000A30F9">
        <w:rPr>
          <w:rFonts w:ascii="楷体" w:eastAsia="楷体" w:hAnsi="楷体" w:hint="eastAsia"/>
          <w:sz w:val="28"/>
          <w:szCs w:val="28"/>
        </w:rPr>
        <w:t>柔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           空          　　</w:t>
      </w:r>
      <w:proofErr w:type="gramStart"/>
      <w:r w:rsidRPr="000A30F9">
        <w:rPr>
          <w:rFonts w:ascii="楷体" w:eastAsia="楷体" w:hAnsi="楷体" w:hint="eastAsia"/>
          <w:sz w:val="28"/>
          <w:szCs w:val="28"/>
        </w:rPr>
        <w:t xml:space="preserve">　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        改                顾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proofErr w:type="gramStart"/>
      <w:r w:rsidRPr="000A30F9">
        <w:rPr>
          <w:rFonts w:ascii="楷体" w:eastAsia="楷体" w:hAnsi="楷体" w:hint="eastAsia"/>
          <w:sz w:val="28"/>
          <w:szCs w:val="28"/>
        </w:rPr>
        <w:t>睛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           心           　　</w:t>
      </w:r>
      <w:proofErr w:type="gramStart"/>
      <w:r w:rsidRPr="000A30F9">
        <w:rPr>
          <w:rFonts w:ascii="楷体" w:eastAsia="楷体" w:hAnsi="楷体" w:hint="eastAsia"/>
          <w:sz w:val="28"/>
          <w:szCs w:val="28"/>
        </w:rPr>
        <w:t xml:space="preserve">　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      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>事                目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 xml:space="preserve">朝           软               　　</w:t>
      </w:r>
      <w:proofErr w:type="gramStart"/>
      <w:r w:rsidRPr="000A30F9">
        <w:rPr>
          <w:rFonts w:ascii="楷体" w:eastAsia="楷体" w:hAnsi="楷体" w:hint="eastAsia"/>
          <w:sz w:val="28"/>
          <w:szCs w:val="28"/>
        </w:rPr>
        <w:t xml:space="preserve">　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   照                情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 xml:space="preserve">爱           阳            　　</w:t>
      </w:r>
      <w:proofErr w:type="gramStart"/>
      <w:r w:rsidRPr="000A30F9">
        <w:rPr>
          <w:rFonts w:ascii="楷体" w:eastAsia="楷体" w:hAnsi="楷体" w:hint="eastAsia"/>
          <w:sz w:val="28"/>
          <w:szCs w:val="28"/>
        </w:rPr>
        <w:t xml:space="preserve">　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      题                变</w:t>
      </w:r>
    </w:p>
    <w:p w:rsid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六</w:t>
      </w:r>
      <w:r w:rsidRPr="000A30F9">
        <w:rPr>
          <w:rFonts w:ascii="楷体" w:eastAsia="楷体" w:hAnsi="楷体"/>
          <w:b/>
          <w:sz w:val="28"/>
          <w:szCs w:val="28"/>
        </w:rPr>
        <w:t>、老师相信你一定能给下面</w:t>
      </w:r>
      <w:proofErr w:type="gramStart"/>
      <w:r w:rsidRPr="000A30F9">
        <w:rPr>
          <w:rFonts w:ascii="楷体" w:eastAsia="楷体" w:hAnsi="楷体"/>
          <w:b/>
          <w:sz w:val="28"/>
          <w:szCs w:val="28"/>
        </w:rPr>
        <w:t>的字组一个</w:t>
      </w:r>
      <w:proofErr w:type="gramEnd"/>
      <w:r w:rsidRPr="000A30F9">
        <w:rPr>
          <w:rFonts w:ascii="楷体" w:eastAsia="楷体" w:hAnsi="楷体"/>
          <w:b/>
          <w:sz w:val="28"/>
          <w:szCs w:val="28"/>
        </w:rPr>
        <w:t>很好的词。</w:t>
      </w:r>
      <w:r w:rsidRPr="000A30F9">
        <w:rPr>
          <w:rFonts w:ascii="宋体" w:hAnsi="宋体" w:cs="宋体" w:hint="eastAsia"/>
          <w:b/>
          <w:sz w:val="28"/>
          <w:szCs w:val="28"/>
        </w:rPr>
        <w:t> </w:t>
      </w:r>
      <w:r w:rsidRPr="000A30F9">
        <w:rPr>
          <w:rFonts w:ascii="楷体" w:eastAsia="楷体" w:hAnsi="楷体"/>
          <w:b/>
          <w:sz w:val="28"/>
          <w:szCs w:val="28"/>
        </w:rPr>
        <w:t xml:space="preserve"> </w:t>
      </w:r>
      <w:r w:rsidRPr="000A30F9">
        <w:rPr>
          <w:rFonts w:ascii="楷体" w:eastAsia="楷体" w:hAnsi="楷体"/>
          <w:b/>
          <w:sz w:val="28"/>
          <w:szCs w:val="28"/>
        </w:rPr>
        <w:br/>
      </w:r>
      <w:r w:rsidRPr="000A30F9">
        <w:rPr>
          <w:rFonts w:ascii="楷体" w:eastAsia="楷体" w:hAnsi="楷体"/>
          <w:sz w:val="28"/>
          <w:szCs w:val="28"/>
        </w:rPr>
        <w:t>祖（</w:t>
      </w:r>
      <w:r>
        <w:rPr>
          <w:rFonts w:ascii="宋体" w:hAnsi="宋体" w:cs="宋体" w:hint="eastAsia"/>
          <w:sz w:val="28"/>
          <w:szCs w:val="28"/>
        </w:rPr>
        <w:t> </w:t>
      </w:r>
      <w:r w:rsidRPr="000A30F9">
        <w:rPr>
          <w:rFonts w:ascii="宋体" w:hAnsi="宋体" w:cs="宋体" w:hint="eastAsia"/>
          <w:sz w:val="28"/>
          <w:szCs w:val="28"/>
        </w:rPr>
        <w:t>  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/>
          <w:sz w:val="28"/>
          <w:szCs w:val="28"/>
        </w:rPr>
        <w:t>）</w:t>
      </w:r>
      <w:r w:rsidRPr="000A30F9">
        <w:rPr>
          <w:rFonts w:ascii="宋体" w:hAnsi="宋体" w:cs="宋体" w:hint="eastAsia"/>
          <w:sz w:val="28"/>
          <w:szCs w:val="28"/>
        </w:rPr>
        <w:t> </w:t>
      </w:r>
      <w:r w:rsidRPr="000A30F9">
        <w:rPr>
          <w:rFonts w:ascii="楷体" w:eastAsia="楷体" w:hAnsi="楷体" w:hint="eastAsia"/>
          <w:sz w:val="28"/>
          <w:szCs w:val="28"/>
        </w:rPr>
        <w:t xml:space="preserve">   跟</w:t>
      </w:r>
      <w:r w:rsidRPr="000A30F9">
        <w:rPr>
          <w:rFonts w:ascii="楷体" w:eastAsia="楷体" w:hAnsi="楷体"/>
          <w:sz w:val="28"/>
          <w:szCs w:val="28"/>
        </w:rPr>
        <w:t>（</w:t>
      </w:r>
      <w:r>
        <w:rPr>
          <w:rFonts w:ascii="宋体" w:hAnsi="宋体" w:cs="宋体" w:hint="eastAsia"/>
          <w:sz w:val="28"/>
          <w:szCs w:val="28"/>
        </w:rPr>
        <w:t>   </w:t>
      </w:r>
      <w:r w:rsidRPr="000A30F9">
        <w:rPr>
          <w:rFonts w:ascii="宋体" w:hAnsi="宋体" w:cs="宋体" w:hint="eastAsia"/>
          <w:sz w:val="28"/>
          <w:szCs w:val="28"/>
        </w:rPr>
        <w:t> </w:t>
      </w:r>
      <w:r w:rsidRPr="000A30F9">
        <w:rPr>
          <w:rFonts w:ascii="楷体" w:eastAsia="楷体" w:hAnsi="楷体"/>
          <w:sz w:val="28"/>
          <w:szCs w:val="28"/>
        </w:rPr>
        <w:t>）</w:t>
      </w:r>
      <w:r w:rsidRPr="000A30F9">
        <w:rPr>
          <w:rFonts w:ascii="宋体" w:hAnsi="宋体" w:cs="宋体" w:hint="eastAsia"/>
          <w:sz w:val="28"/>
          <w:szCs w:val="28"/>
        </w:rPr>
        <w:t>  </w:t>
      </w:r>
      <w:r>
        <w:rPr>
          <w:rFonts w:ascii="楷体" w:eastAsia="楷体" w:hAnsi="楷体" w:hint="eastAsia"/>
          <w:sz w:val="28"/>
          <w:szCs w:val="28"/>
        </w:rPr>
        <w:t xml:space="preserve">   </w:t>
      </w:r>
      <w:r w:rsidRPr="000A30F9">
        <w:rPr>
          <w:rFonts w:ascii="楷体" w:eastAsia="楷体" w:hAnsi="楷体"/>
          <w:sz w:val="28"/>
          <w:szCs w:val="28"/>
        </w:rPr>
        <w:t>圆（</w:t>
      </w:r>
      <w:r>
        <w:rPr>
          <w:rFonts w:ascii="宋体" w:hAnsi="宋体" w:cs="宋体" w:hint="eastAsia"/>
          <w:sz w:val="28"/>
          <w:szCs w:val="28"/>
        </w:rPr>
        <w:t>  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sz w:val="28"/>
          <w:szCs w:val="28"/>
        </w:rPr>
        <w:t>  </w:t>
      </w:r>
      <w:r w:rsidRPr="000A30F9">
        <w:rPr>
          <w:rFonts w:ascii="楷体" w:eastAsia="楷体" w:hAnsi="楷体"/>
          <w:sz w:val="28"/>
          <w:szCs w:val="28"/>
        </w:rPr>
        <w:t>）</w:t>
      </w:r>
      <w:r w:rsidRPr="000A30F9">
        <w:rPr>
          <w:rFonts w:ascii="宋体" w:hAnsi="宋体" w:cs="宋体" w:hint="eastAsia"/>
          <w:sz w:val="28"/>
          <w:szCs w:val="28"/>
        </w:rPr>
        <w:t>  </w:t>
      </w:r>
      <w:r w:rsidRPr="000A30F9">
        <w:rPr>
          <w:rFonts w:ascii="楷体" w:eastAsia="楷体" w:hAnsi="楷体" w:hint="eastAsia"/>
          <w:sz w:val="28"/>
          <w:szCs w:val="28"/>
        </w:rPr>
        <w:t xml:space="preserve">    </w:t>
      </w:r>
      <w:r w:rsidRPr="000A30F9">
        <w:rPr>
          <w:rFonts w:ascii="楷体" w:eastAsia="楷体" w:hAnsi="楷体"/>
          <w:sz w:val="28"/>
          <w:szCs w:val="28"/>
        </w:rPr>
        <w:t>语（</w:t>
      </w:r>
      <w:r w:rsidRPr="000A30F9">
        <w:rPr>
          <w:rFonts w:ascii="楷体" w:eastAsia="楷体" w:hAnsi="楷体" w:hint="eastAsia"/>
          <w:sz w:val="28"/>
          <w:szCs w:val="28"/>
        </w:rPr>
        <w:t xml:space="preserve">       </w:t>
      </w:r>
      <w:r w:rsidRPr="000A30F9">
        <w:rPr>
          <w:rFonts w:ascii="宋体" w:hAnsi="宋体" w:cs="宋体" w:hint="eastAsia"/>
          <w:sz w:val="28"/>
          <w:szCs w:val="28"/>
        </w:rPr>
        <w:t>  </w:t>
      </w:r>
      <w:r w:rsidRPr="000A30F9">
        <w:rPr>
          <w:rFonts w:ascii="楷体" w:eastAsia="楷体" w:hAnsi="楷体"/>
          <w:sz w:val="28"/>
          <w:szCs w:val="28"/>
        </w:rPr>
        <w:t>）</w:t>
      </w:r>
      <w:r w:rsidRPr="000A30F9">
        <w:rPr>
          <w:rFonts w:ascii="宋体" w:hAnsi="宋体" w:cs="宋体" w:hint="eastAsia"/>
          <w:sz w:val="28"/>
          <w:szCs w:val="28"/>
        </w:rPr>
        <w:t> </w:t>
      </w:r>
      <w:r w:rsidRPr="000A30F9">
        <w:rPr>
          <w:rFonts w:ascii="楷体" w:eastAsia="楷体" w:hAnsi="楷体"/>
          <w:sz w:val="28"/>
          <w:szCs w:val="28"/>
        </w:rPr>
        <w:t xml:space="preserve"> 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 w:cs="宋体"/>
          <w:kern w:val="0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姐(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r>
        <w:rPr>
          <w:rFonts w:ascii="楷体" w:eastAsia="楷体" w:hAnsi="楷体" w:hint="eastAsia"/>
          <w:sz w:val="28"/>
          <w:szCs w:val="28"/>
        </w:rPr>
        <w:t xml:space="preserve">    </w:t>
      </w:r>
      <w:r w:rsidRPr="000A30F9">
        <w:rPr>
          <w:rFonts w:ascii="宋体" w:hAnsi="宋体" w:cs="宋体" w:hint="eastAsia"/>
          <w:sz w:val="28"/>
          <w:szCs w:val="28"/>
        </w:rPr>
        <w:t> </w:t>
      </w:r>
      <w:r w:rsidRPr="000A30F9">
        <w:rPr>
          <w:rFonts w:ascii="楷体" w:eastAsia="楷体" w:hAnsi="楷体"/>
          <w:sz w:val="28"/>
          <w:szCs w:val="28"/>
        </w:rPr>
        <w:t>）</w:t>
      </w:r>
      <w:r w:rsidRPr="000A30F9">
        <w:rPr>
          <w:rFonts w:ascii="宋体" w:hAnsi="宋体" w:cs="宋体" w:hint="eastAsia"/>
          <w:sz w:val="28"/>
          <w:szCs w:val="28"/>
        </w:rPr>
        <w:t> </w:t>
      </w:r>
      <w:r>
        <w:rPr>
          <w:rFonts w:ascii="宋体" w:hAnsi="宋体" w:cs="宋体" w:hint="eastAsia"/>
          <w:sz w:val="28"/>
          <w:szCs w:val="28"/>
        </w:rPr>
        <w:t xml:space="preserve">  </w:t>
      </w:r>
      <w:r w:rsidRPr="000A30F9">
        <w:rPr>
          <w:rFonts w:ascii="楷体" w:eastAsia="楷体" w:hAnsi="楷体" w:hint="eastAsia"/>
          <w:sz w:val="28"/>
          <w:szCs w:val="28"/>
        </w:rPr>
        <w:t>根</w:t>
      </w:r>
      <w:r>
        <w:rPr>
          <w:rFonts w:ascii="楷体" w:eastAsia="楷体" w:hAnsi="楷体" w:hint="eastAsia"/>
          <w:sz w:val="28"/>
          <w:szCs w:val="28"/>
        </w:rPr>
        <w:t>(</w:t>
      </w:r>
      <w:r>
        <w:rPr>
          <w:rFonts w:ascii="宋体" w:hAnsi="宋体" w:cs="宋体" w:hint="eastAsia"/>
          <w:sz w:val="28"/>
          <w:szCs w:val="28"/>
        </w:rPr>
        <w:t>  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sz w:val="28"/>
          <w:szCs w:val="28"/>
        </w:rPr>
        <w:t> </w:t>
      </w:r>
      <w:r w:rsidRPr="000A30F9">
        <w:rPr>
          <w:rFonts w:ascii="楷体" w:eastAsia="楷体" w:hAnsi="楷体"/>
          <w:sz w:val="28"/>
          <w:szCs w:val="28"/>
        </w:rPr>
        <w:t>）</w:t>
      </w:r>
      <w:r>
        <w:rPr>
          <w:rFonts w:ascii="宋体" w:hAnsi="宋体" w:cs="宋体" w:hint="eastAsia"/>
          <w:sz w:val="28"/>
          <w:szCs w:val="28"/>
        </w:rPr>
        <w:t> </w:t>
      </w:r>
      <w:r w:rsidRPr="000A30F9">
        <w:rPr>
          <w:rFonts w:ascii="楷体" w:eastAsia="楷体" w:hAnsi="楷体" w:hint="eastAsia"/>
          <w:sz w:val="28"/>
          <w:szCs w:val="28"/>
        </w:rPr>
        <w:t xml:space="preserve"> </w:t>
      </w:r>
      <w:r>
        <w:rPr>
          <w:rFonts w:ascii="楷体" w:eastAsia="楷体" w:hAnsi="楷体" w:hint="eastAsia"/>
          <w:sz w:val="28"/>
          <w:szCs w:val="28"/>
        </w:rPr>
        <w:t xml:space="preserve">   </w:t>
      </w:r>
      <w:r w:rsidRPr="000A30F9">
        <w:rPr>
          <w:rFonts w:ascii="楷体" w:eastAsia="楷体" w:hAnsi="楷体" w:hint="eastAsia"/>
          <w:sz w:val="28"/>
          <w:szCs w:val="28"/>
        </w:rPr>
        <w:t>园</w:t>
      </w:r>
      <w:r>
        <w:rPr>
          <w:rFonts w:ascii="楷体" w:eastAsia="楷体" w:hAnsi="楷体" w:hint="eastAsia"/>
          <w:sz w:val="28"/>
          <w:szCs w:val="28"/>
        </w:rPr>
        <w:t xml:space="preserve">(      </w:t>
      </w:r>
      <w:r>
        <w:rPr>
          <w:rFonts w:ascii="宋体" w:hAnsi="宋体" w:cs="宋体" w:hint="eastAsia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sz w:val="28"/>
          <w:szCs w:val="28"/>
        </w:rPr>
        <w:t> </w:t>
      </w:r>
      <w:r w:rsidRPr="000A30F9">
        <w:rPr>
          <w:rFonts w:ascii="楷体" w:eastAsia="楷体" w:hAnsi="楷体"/>
          <w:sz w:val="28"/>
          <w:szCs w:val="28"/>
        </w:rPr>
        <w:t>）</w:t>
      </w:r>
      <w:r w:rsidRPr="000A30F9">
        <w:rPr>
          <w:rFonts w:ascii="宋体" w:hAnsi="宋体" w:cs="宋体" w:hint="eastAsia"/>
          <w:sz w:val="28"/>
          <w:szCs w:val="28"/>
        </w:rPr>
        <w:t>  </w:t>
      </w:r>
      <w:r>
        <w:rPr>
          <w:rFonts w:ascii="楷体" w:eastAsia="楷体" w:hAnsi="楷体" w:hint="eastAsia"/>
          <w:sz w:val="28"/>
          <w:szCs w:val="28"/>
        </w:rPr>
        <w:t xml:space="preserve">   </w:t>
      </w:r>
      <w:r w:rsidRPr="000A30F9">
        <w:rPr>
          <w:rFonts w:ascii="楷体" w:eastAsia="楷体" w:hAnsi="楷体"/>
          <w:sz w:val="28"/>
          <w:szCs w:val="28"/>
        </w:rPr>
        <w:t>读（</w:t>
      </w:r>
      <w:r w:rsidRPr="000A30F9">
        <w:rPr>
          <w:rFonts w:ascii="宋体" w:hAnsi="宋体" w:cs="宋体" w:hint="eastAsia"/>
          <w:sz w:val="28"/>
          <w:szCs w:val="28"/>
        </w:rPr>
        <w:t>  </w:t>
      </w:r>
      <w:r>
        <w:rPr>
          <w:rFonts w:ascii="宋体" w:hAnsi="宋体" w:cs="宋体" w:hint="eastAsia"/>
          <w:sz w:val="28"/>
          <w:szCs w:val="28"/>
        </w:rPr>
        <w:t xml:space="preserve">  </w:t>
      </w:r>
      <w:r w:rsidRPr="000A30F9">
        <w:rPr>
          <w:rFonts w:ascii="宋体" w:hAnsi="宋体" w:cs="宋体" w:hint="eastAsia"/>
          <w:sz w:val="28"/>
          <w:szCs w:val="28"/>
        </w:rPr>
        <w:t>  </w:t>
      </w:r>
      <w:r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/>
          <w:sz w:val="28"/>
          <w:szCs w:val="28"/>
        </w:rPr>
        <w:t>）</w:t>
      </w:r>
      <w:r w:rsidRPr="000A30F9">
        <w:rPr>
          <w:rFonts w:ascii="宋体" w:hAnsi="宋体" w:cs="宋体" w:hint="eastAsia"/>
          <w:sz w:val="28"/>
          <w:szCs w:val="28"/>
        </w:rPr>
        <w:t> 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七、给字加偏旁组字，再组词。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 xml:space="preserve">主_______(      　  )    元_______(    　　   )    可______(       　　</w:t>
      </w:r>
      <w:r>
        <w:rPr>
          <w:rFonts w:ascii="楷体" w:eastAsia="楷体" w:hAnsi="楷体" w:hint="eastAsia"/>
          <w:sz w:val="28"/>
          <w:szCs w:val="28"/>
        </w:rPr>
        <w:t xml:space="preserve"> )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>人</w:t>
      </w:r>
      <w:r>
        <w:rPr>
          <w:rFonts w:ascii="楷体" w:eastAsia="楷体" w:hAnsi="楷体" w:hint="eastAsia"/>
          <w:sz w:val="28"/>
          <w:szCs w:val="28"/>
        </w:rPr>
        <w:t xml:space="preserve">_______(        </w:t>
      </w:r>
      <w:r w:rsidRPr="000A30F9">
        <w:rPr>
          <w:rFonts w:ascii="楷体" w:eastAsia="楷体" w:hAnsi="楷体" w:hint="eastAsia"/>
          <w:sz w:val="28"/>
          <w:szCs w:val="28"/>
        </w:rPr>
        <w:t xml:space="preserve">  )    才_______(   　　    )    早______(   　　</w:t>
      </w:r>
      <w:r>
        <w:rPr>
          <w:rFonts w:ascii="楷体" w:eastAsia="楷体" w:hAnsi="楷体" w:hint="eastAsia"/>
          <w:sz w:val="28"/>
          <w:szCs w:val="28"/>
        </w:rPr>
        <w:t xml:space="preserve">     )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八、给下面的字写出意思相反的词。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 xml:space="preserve">近—（    ）   进—（   　）   合 —（     ）   哭—（     ）    </w:t>
      </w:r>
      <w:r w:rsidRPr="000A30F9">
        <w:rPr>
          <w:rFonts w:ascii="楷体" w:eastAsia="楷体" w:hAnsi="楷体" w:cs="宋体"/>
          <w:kern w:val="0"/>
          <w:sz w:val="28"/>
          <w:szCs w:val="28"/>
        </w:rPr>
        <w:t>粗心—</w:t>
      </w:r>
      <w:r w:rsidRPr="000A30F9">
        <w:rPr>
          <w:rFonts w:ascii="楷体" w:eastAsia="楷体" w:hAnsi="楷体" w:hint="eastAsia"/>
          <w:sz w:val="28"/>
          <w:szCs w:val="28"/>
        </w:rPr>
        <w:t>（     　）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九、用直线把下面的词语连起来。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>天真的       节目           　　     花红             水秀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1F2290" wp14:editId="517DE2C0">
                <wp:simplePos x="0" y="0"/>
                <wp:positionH relativeFrom="column">
                  <wp:posOffset>579120</wp:posOffset>
                </wp:positionH>
                <wp:positionV relativeFrom="paragraph">
                  <wp:posOffset>109220</wp:posOffset>
                </wp:positionV>
                <wp:extent cx="571500" cy="396240"/>
                <wp:effectExtent l="0" t="0" r="19050" b="22860"/>
                <wp:wrapNone/>
                <wp:docPr id="453" name="直接连接符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0" cy="396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53" o:spid="_x0000_s1026" style="position:absolute;left:0;text-align:lef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8.6pt" to="90.6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"/>
            </w:pict>
          </mc:Fallback>
        </mc:AlternateContent>
      </w:r>
      <w:r w:rsidRPr="000A30F9">
        <w:rPr>
          <w:rFonts w:ascii="楷体" w:eastAsia="楷体" w:hAnsi="楷体" w:hint="eastAsia"/>
          <w:sz w:val="28"/>
          <w:szCs w:val="28"/>
        </w:rPr>
        <w:t>快乐的       孩子           　　     和风             蓝天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>绿色的       哨兵         　　       碧水             柳绿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>勇敢的       叶子           　　     山清             细雨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b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十、写出带有下列部首的字。</w:t>
      </w:r>
      <w:r>
        <w:rPr>
          <w:rFonts w:ascii="楷体" w:eastAsia="楷体" w:hAnsi="楷体" w:hint="eastAsia"/>
          <w:b/>
          <w:sz w:val="28"/>
          <w:szCs w:val="28"/>
        </w:rPr>
        <w:t xml:space="preserve"> 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>口—（     　 ）  （     　 ）  （　     ）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proofErr w:type="gramStart"/>
      <w:r w:rsidRPr="000A30F9">
        <w:rPr>
          <w:rFonts w:ascii="楷体" w:eastAsia="楷体" w:hAnsi="楷体" w:hint="eastAsia"/>
          <w:sz w:val="28"/>
          <w:szCs w:val="28"/>
        </w:rPr>
        <w:t>辶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>—（     　 ）  （     　 ）  （ 　    ）</w:t>
      </w:r>
    </w:p>
    <w:p w:rsidR="000A30F9" w:rsidRPr="000A30F9" w:rsidRDefault="000A30F9" w:rsidP="008E121E">
      <w:pPr>
        <w:spacing w:line="320" w:lineRule="exact"/>
        <w:rPr>
          <w:rFonts w:ascii="楷体" w:eastAsia="楷体" w:hAnsi="楷体"/>
          <w:sz w:val="28"/>
          <w:szCs w:val="28"/>
        </w:rPr>
      </w:pPr>
      <w:proofErr w:type="gramStart"/>
      <w:r w:rsidRPr="000A30F9">
        <w:rPr>
          <w:rFonts w:ascii="楷体" w:eastAsia="楷体" w:hAnsi="楷体" w:hint="eastAsia"/>
          <w:sz w:val="28"/>
          <w:szCs w:val="28"/>
        </w:rPr>
        <w:t>讠</w:t>
      </w:r>
      <w:proofErr w:type="gramEnd"/>
      <w:r w:rsidRPr="000A30F9">
        <w:rPr>
          <w:rFonts w:ascii="楷体" w:eastAsia="楷体" w:hAnsi="楷体" w:hint="eastAsia"/>
          <w:sz w:val="28"/>
          <w:szCs w:val="28"/>
        </w:rPr>
        <w:t xml:space="preserve">—（    　  ）  （      　）  （　 </w:t>
      </w:r>
      <w:r w:rsidR="008E121E">
        <w:rPr>
          <w:rFonts w:ascii="楷体" w:eastAsia="楷体" w:hAnsi="楷体" w:hint="eastAsia"/>
          <w:sz w:val="28"/>
          <w:szCs w:val="28"/>
        </w:rPr>
        <w:t xml:space="preserve">  </w:t>
      </w:r>
      <w:r w:rsidRPr="000A30F9">
        <w:rPr>
          <w:rFonts w:ascii="楷体" w:eastAsia="楷体" w:hAnsi="楷体" w:hint="eastAsia"/>
          <w:sz w:val="28"/>
          <w:szCs w:val="28"/>
        </w:rPr>
        <w:t xml:space="preserve">　）</w:t>
      </w:r>
    </w:p>
    <w:p w:rsidR="008E121E" w:rsidRDefault="008E121E" w:rsidP="008E121E">
      <w:pPr>
        <w:spacing w:line="340" w:lineRule="exact"/>
        <w:rPr>
          <w:rFonts w:ascii="楷体" w:eastAsia="楷体" w:hAnsi="楷体"/>
          <w:b/>
          <w:sz w:val="28"/>
          <w:szCs w:val="28"/>
        </w:rPr>
      </w:pPr>
    </w:p>
    <w:p w:rsidR="000A30F9" w:rsidRPr="000A30F9" w:rsidRDefault="000A30F9" w:rsidP="008E121E">
      <w:pPr>
        <w:spacing w:line="340" w:lineRule="exact"/>
        <w:rPr>
          <w:rFonts w:ascii="楷体" w:eastAsia="楷体" w:hAnsi="楷体" w:cs="宋体"/>
          <w:kern w:val="0"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十一</w:t>
      </w:r>
      <w:r w:rsidRPr="000A30F9">
        <w:rPr>
          <w:rFonts w:ascii="楷体" w:eastAsia="楷体" w:hAnsi="楷体"/>
          <w:b/>
          <w:sz w:val="28"/>
          <w:szCs w:val="28"/>
        </w:rPr>
        <w:t>、请在下面的括号中，填上合适的字词。</w:t>
      </w:r>
      <w:r w:rsidRPr="000A30F9">
        <w:rPr>
          <w:rFonts w:ascii="宋体" w:hAnsi="宋体" w:cs="宋体" w:hint="eastAsia"/>
          <w:b/>
          <w:sz w:val="28"/>
          <w:szCs w:val="28"/>
        </w:rPr>
        <w:t> </w:t>
      </w:r>
      <w:r w:rsidRPr="000A30F9">
        <w:rPr>
          <w:rFonts w:ascii="楷体" w:eastAsia="楷体" w:hAnsi="楷体"/>
          <w:b/>
          <w:sz w:val="28"/>
          <w:szCs w:val="28"/>
        </w:rPr>
        <w:t xml:space="preserve"> </w:t>
      </w:r>
      <w:r w:rsidRPr="000A30F9">
        <w:rPr>
          <w:rFonts w:ascii="楷体" w:eastAsia="楷体" w:hAnsi="楷体"/>
          <w:b/>
          <w:sz w:val="28"/>
          <w:szCs w:val="28"/>
        </w:rPr>
        <w:br/>
      </w:r>
      <w:proofErr w:type="gramStart"/>
      <w:r w:rsidRPr="000A30F9">
        <w:rPr>
          <w:rFonts w:ascii="楷体" w:eastAsia="楷体" w:hAnsi="楷体" w:cs="宋体"/>
          <w:kern w:val="0"/>
          <w:sz w:val="28"/>
          <w:szCs w:val="28"/>
        </w:rPr>
        <w:t>一</w:t>
      </w:r>
      <w:proofErr w:type="gramEnd"/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（　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）笔　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proofErr w:type="gramStart"/>
      <w:r w:rsidRPr="000A30F9">
        <w:rPr>
          <w:rFonts w:ascii="楷体" w:eastAsia="楷体" w:hAnsi="楷体" w:cs="宋体"/>
          <w:kern w:val="0"/>
          <w:sz w:val="28"/>
          <w:szCs w:val="28"/>
        </w:rPr>
        <w:t>一</w:t>
      </w:r>
      <w:proofErr w:type="gramEnd"/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（　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）书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　几（　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）鱼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　两（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　）花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>
        <w:rPr>
          <w:rFonts w:ascii="楷体" w:eastAsia="楷体" w:hAnsi="楷体" w:cs="宋体"/>
          <w:kern w:val="0"/>
          <w:sz w:val="28"/>
          <w:szCs w:val="28"/>
        </w:rPr>
        <w:t xml:space="preserve"> </w:t>
      </w:r>
    </w:p>
    <w:p w:rsidR="008E121E" w:rsidRDefault="000A30F9" w:rsidP="008E121E">
      <w:pPr>
        <w:spacing w:line="340" w:lineRule="exact"/>
        <w:rPr>
          <w:rFonts w:ascii="宋体" w:hAnsi="宋体" w:cs="宋体"/>
          <w:kern w:val="0"/>
          <w:sz w:val="28"/>
          <w:szCs w:val="28"/>
        </w:rPr>
      </w:pPr>
      <w:proofErr w:type="gramStart"/>
      <w:r w:rsidRPr="000A30F9">
        <w:rPr>
          <w:rFonts w:ascii="楷体" w:eastAsia="楷体" w:hAnsi="楷体" w:cs="宋体"/>
          <w:kern w:val="0"/>
          <w:sz w:val="28"/>
          <w:szCs w:val="28"/>
        </w:rPr>
        <w:t>一</w:t>
      </w:r>
      <w:proofErr w:type="gramEnd"/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（　　）尺子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>
        <w:rPr>
          <w:rFonts w:ascii="宋体" w:hAnsi="宋体" w:cs="宋体" w:hint="eastAsia"/>
          <w:kern w:val="0"/>
          <w:sz w:val="28"/>
          <w:szCs w:val="28"/>
        </w:rPr>
        <w:t xml:space="preserve"> </w:t>
      </w:r>
      <w:proofErr w:type="gramStart"/>
      <w:r w:rsidRPr="000A30F9">
        <w:rPr>
          <w:rFonts w:ascii="楷体" w:eastAsia="楷体" w:hAnsi="楷体" w:cs="宋体"/>
          <w:kern w:val="0"/>
          <w:sz w:val="28"/>
          <w:szCs w:val="28"/>
        </w:rPr>
        <w:t>一</w:t>
      </w:r>
      <w:proofErr w:type="gramEnd"/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（　　）面包　</w:t>
      </w:r>
      <w:r>
        <w:rPr>
          <w:rFonts w:ascii="楷体" w:eastAsia="楷体" w:hAnsi="楷体" w:cs="宋体" w:hint="eastAsia"/>
          <w:kern w:val="0"/>
          <w:sz w:val="28"/>
          <w:szCs w:val="28"/>
        </w:rPr>
        <w:t xml:space="preserve">     </w:t>
      </w:r>
      <w:proofErr w:type="gramStart"/>
      <w:r w:rsidRPr="000A30F9">
        <w:rPr>
          <w:rFonts w:ascii="楷体" w:eastAsia="楷体" w:hAnsi="楷体" w:cs="宋体"/>
          <w:kern w:val="0"/>
          <w:sz w:val="28"/>
          <w:szCs w:val="28"/>
        </w:rPr>
        <w:t>一</w:t>
      </w:r>
      <w:proofErr w:type="gramEnd"/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（　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）牛奶　</w:t>
      </w:r>
      <w:r>
        <w:rPr>
          <w:rFonts w:ascii="楷体" w:eastAsia="楷体" w:hAnsi="楷体" w:cs="宋体" w:hint="eastAsia"/>
          <w:kern w:val="0"/>
          <w:sz w:val="28"/>
          <w:szCs w:val="28"/>
        </w:rPr>
        <w:t xml:space="preserve">  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proofErr w:type="gramStart"/>
      <w:r w:rsidRPr="000A30F9">
        <w:rPr>
          <w:rFonts w:ascii="楷体" w:eastAsia="楷体" w:hAnsi="楷体" w:cs="宋体"/>
          <w:kern w:val="0"/>
          <w:sz w:val="28"/>
          <w:szCs w:val="28"/>
        </w:rPr>
        <w:t>一</w:t>
      </w:r>
      <w:proofErr w:type="gramEnd"/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（　</w:t>
      </w:r>
      <w:r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>）菜子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</w:p>
    <w:p w:rsidR="000A30F9" w:rsidRPr="000A30F9" w:rsidRDefault="000A30F9" w:rsidP="008E121E">
      <w:pPr>
        <w:spacing w:line="340" w:lineRule="exact"/>
        <w:rPr>
          <w:rFonts w:ascii="楷体" w:eastAsia="楷体" w:hAnsi="楷体"/>
          <w:b/>
          <w:sz w:val="28"/>
          <w:szCs w:val="28"/>
        </w:rPr>
      </w:pPr>
      <w:bookmarkStart w:id="0" w:name="_GoBack"/>
      <w:bookmarkEnd w:id="0"/>
      <w:r w:rsidRPr="000A30F9">
        <w:rPr>
          <w:rFonts w:ascii="楷体" w:eastAsia="楷体" w:hAnsi="楷体" w:hint="eastAsia"/>
          <w:b/>
          <w:sz w:val="28"/>
          <w:szCs w:val="28"/>
        </w:rPr>
        <w:lastRenderedPageBreak/>
        <w:t>十三、用下面的词语组成一个通顺的句子。（注意加上标点）</w:t>
      </w:r>
    </w:p>
    <w:p w:rsidR="000A30F9" w:rsidRPr="000A30F9" w:rsidRDefault="000A30F9" w:rsidP="008E121E">
      <w:pPr>
        <w:spacing w:line="34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>1、我的 荷叶  凉伞   是</w:t>
      </w:r>
      <w:r w:rsidRPr="000A30F9">
        <w:rPr>
          <w:rFonts w:ascii="楷体" w:eastAsia="楷体" w:hAnsi="楷体"/>
          <w:sz w:val="28"/>
          <w:szCs w:val="28"/>
        </w:rPr>
        <w:t>__________________________________</w:t>
      </w:r>
    </w:p>
    <w:p w:rsidR="000A30F9" w:rsidRPr="008E121E" w:rsidRDefault="000A30F9" w:rsidP="008E121E">
      <w:pPr>
        <w:spacing w:line="340" w:lineRule="exact"/>
        <w:rPr>
          <w:rFonts w:ascii="楷体" w:eastAsia="楷体" w:hAnsi="楷体"/>
          <w:sz w:val="28"/>
          <w:szCs w:val="28"/>
        </w:rPr>
      </w:pPr>
      <w:r w:rsidRPr="000A30F9">
        <w:rPr>
          <w:rFonts w:ascii="楷体" w:eastAsia="楷体" w:hAnsi="楷体" w:hint="eastAsia"/>
          <w:sz w:val="28"/>
          <w:szCs w:val="28"/>
        </w:rPr>
        <w:t>2、怀抱里</w:t>
      </w:r>
      <w:r w:rsidR="008E121E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>大猴子</w:t>
      </w:r>
      <w:r w:rsidR="008E121E">
        <w:rPr>
          <w:rFonts w:ascii="楷体" w:eastAsia="楷体" w:hAnsi="楷体" w:hint="eastAsia"/>
          <w:sz w:val="28"/>
          <w:szCs w:val="28"/>
        </w:rPr>
        <w:t xml:space="preserve">  </w:t>
      </w:r>
      <w:r w:rsidRPr="000A30F9">
        <w:rPr>
          <w:rFonts w:ascii="楷体" w:eastAsia="楷体" w:hAnsi="楷体" w:hint="eastAsia"/>
          <w:sz w:val="28"/>
          <w:szCs w:val="28"/>
        </w:rPr>
        <w:t>躺在</w:t>
      </w:r>
      <w:r w:rsidR="008E121E">
        <w:rPr>
          <w:rFonts w:ascii="楷体" w:eastAsia="楷体" w:hAnsi="楷体" w:hint="eastAsia"/>
          <w:sz w:val="28"/>
          <w:szCs w:val="28"/>
        </w:rPr>
        <w:t xml:space="preserve">   </w:t>
      </w:r>
      <w:r w:rsidRPr="000A30F9">
        <w:rPr>
          <w:rFonts w:ascii="楷体" w:eastAsia="楷体" w:hAnsi="楷体" w:hint="eastAsia"/>
          <w:sz w:val="28"/>
          <w:szCs w:val="28"/>
        </w:rPr>
        <w:t xml:space="preserve">小猴子 </w:t>
      </w:r>
      <w:r w:rsidR="008E121E">
        <w:rPr>
          <w:rFonts w:ascii="楷体" w:eastAsia="楷体" w:hAnsi="楷体" w:hint="eastAsia"/>
          <w:sz w:val="28"/>
          <w:szCs w:val="28"/>
        </w:rPr>
        <w:t xml:space="preserve"> </w:t>
      </w:r>
      <w:r w:rsidRPr="000A30F9">
        <w:rPr>
          <w:rFonts w:ascii="楷体" w:eastAsia="楷体" w:hAnsi="楷体" w:hint="eastAsia"/>
          <w:sz w:val="28"/>
          <w:szCs w:val="28"/>
        </w:rPr>
        <w:t xml:space="preserve"> 的</w:t>
      </w:r>
      <w:r w:rsidRPr="000A30F9">
        <w:rPr>
          <w:rFonts w:ascii="楷体" w:eastAsia="楷体" w:hAnsi="楷体"/>
          <w:sz w:val="28"/>
          <w:szCs w:val="28"/>
        </w:rPr>
        <w:t xml:space="preserve"> __________________________________</w:t>
      </w:r>
      <w:r w:rsidRPr="000A30F9">
        <w:rPr>
          <w:rFonts w:ascii="楷体" w:eastAsia="楷体" w:hAnsi="楷体" w:hint="eastAsia"/>
          <w:sz w:val="28"/>
          <w:szCs w:val="28"/>
          <w:u w:val="single"/>
        </w:rPr>
        <w:t xml:space="preserve">          </w:t>
      </w:r>
      <w:r w:rsidRPr="000A30F9">
        <w:rPr>
          <w:rFonts w:ascii="楷体" w:eastAsia="楷体" w:hAnsi="楷体" w:hint="eastAsia"/>
          <w:sz w:val="28"/>
          <w:szCs w:val="28"/>
        </w:rPr>
        <w:t xml:space="preserve">    </w:t>
      </w:r>
    </w:p>
    <w:p w:rsidR="000A30F9" w:rsidRPr="000A30F9" w:rsidRDefault="000A30F9" w:rsidP="008E121E">
      <w:pPr>
        <w:spacing w:line="340" w:lineRule="exact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hint="eastAsia"/>
          <w:b/>
          <w:sz w:val="28"/>
          <w:szCs w:val="28"/>
        </w:rPr>
        <w:t>十四</w:t>
      </w:r>
      <w:r w:rsidRPr="000A30F9">
        <w:rPr>
          <w:rFonts w:ascii="楷体" w:eastAsia="楷体" w:hAnsi="楷体"/>
          <w:b/>
          <w:sz w:val="28"/>
          <w:szCs w:val="28"/>
        </w:rPr>
        <w:t>、请按时间顺序排列句子，把序号写在（　　）里。</w:t>
      </w:r>
      <w:r w:rsidRPr="000A30F9">
        <w:rPr>
          <w:rFonts w:ascii="宋体" w:hAnsi="宋体" w:cs="宋体" w:hint="eastAsia"/>
          <w:kern w:val="0"/>
          <w:sz w:val="28"/>
          <w:szCs w:val="28"/>
        </w:rPr>
        <w:t> </w:t>
      </w:r>
      <w:r w:rsidRPr="000A30F9">
        <w:rPr>
          <w:rFonts w:ascii="楷体" w:eastAsia="楷体" w:hAnsi="楷体" w:cs="宋体"/>
          <w:kern w:val="0"/>
          <w:sz w:val="28"/>
          <w:szCs w:val="28"/>
        </w:rPr>
        <w:t xml:space="preserve"> </w:t>
      </w:r>
      <w:r w:rsidRPr="000A30F9">
        <w:rPr>
          <w:rFonts w:ascii="楷体" w:eastAsia="楷体" w:hAnsi="楷体" w:cs="宋体"/>
          <w:kern w:val="0"/>
          <w:sz w:val="28"/>
          <w:szCs w:val="28"/>
        </w:rPr>
        <w:br/>
      </w:r>
      <w:r w:rsidRPr="000A30F9">
        <w:rPr>
          <w:rFonts w:ascii="楷体" w:eastAsia="楷体" w:hAnsi="楷体" w:cs="Arial"/>
          <w:color w:val="000000"/>
          <w:sz w:val="28"/>
          <w:szCs w:val="28"/>
        </w:rPr>
        <w:t>（　　）下午，我在学校里唱歌、画画、做游戏。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br/>
        <w:t>（　　）早上，我吃过早饭上学。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br/>
        <w:t>（　　）学校里一天的学习生活真让人高兴！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br/>
        <w:t>（　　）到了学校，老师教我们写字、数数、学文化。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楷体" w:eastAsia="楷体" w:hAnsi="楷体" w:cs="宋体"/>
          <w:kern w:val="0"/>
          <w:sz w:val="28"/>
          <w:szCs w:val="28"/>
        </w:rPr>
        <w:br/>
      </w:r>
      <w:r w:rsidRPr="000A30F9">
        <w:rPr>
          <w:rFonts w:ascii="楷体" w:eastAsia="楷体" w:hAnsi="楷体" w:hint="eastAsia"/>
          <w:b/>
          <w:sz w:val="28"/>
          <w:szCs w:val="28"/>
        </w:rPr>
        <w:t>十五</w:t>
      </w:r>
      <w:r w:rsidRPr="000A30F9">
        <w:rPr>
          <w:rFonts w:ascii="楷体" w:eastAsia="楷体" w:hAnsi="楷体"/>
          <w:b/>
          <w:sz w:val="28"/>
          <w:szCs w:val="28"/>
        </w:rPr>
        <w:t>、</w:t>
      </w:r>
      <w:r w:rsidRPr="000A30F9">
        <w:rPr>
          <w:rFonts w:ascii="楷体" w:eastAsia="楷体" w:hAnsi="楷体" w:hint="eastAsia"/>
          <w:b/>
          <w:sz w:val="28"/>
          <w:szCs w:val="28"/>
        </w:rPr>
        <w:t>阅读短文，</w:t>
      </w:r>
      <w:r w:rsidRPr="000A30F9">
        <w:rPr>
          <w:rFonts w:ascii="楷体" w:eastAsia="楷体" w:hAnsi="楷体"/>
          <w:b/>
          <w:sz w:val="28"/>
          <w:szCs w:val="28"/>
        </w:rPr>
        <w:t>回答问题：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 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br w:type="column"/>
        <w:t>q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softHyphen/>
        <w:t xml:space="preserve"> &amp;M&gt;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br/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JTi&lt;3!] a;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（</w:t>
      </w:r>
      <w:proofErr w:type="gramStart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一</w:t>
      </w:r>
      <w:proofErr w:type="gramEnd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）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兔子是一种可爱的小动物。他的耳朵长，眼睛是红色的，鼻子头有一点红，嘴巴是三瓣的。它</w:t>
      </w:r>
      <w:proofErr w:type="gramStart"/>
      <w:r w:rsidRPr="000A30F9">
        <w:rPr>
          <w:rFonts w:ascii="楷体" w:eastAsia="楷体" w:hAnsi="楷体" w:cs="Arial"/>
          <w:color w:val="000000"/>
          <w:sz w:val="28"/>
          <w:szCs w:val="28"/>
        </w:rPr>
        <w:t>的毛摸起来</w:t>
      </w:r>
      <w:proofErr w:type="gramEnd"/>
      <w:r w:rsidRPr="000A30F9">
        <w:rPr>
          <w:rFonts w:ascii="楷体" w:eastAsia="楷体" w:hAnsi="楷体" w:cs="Arial"/>
          <w:color w:val="000000"/>
          <w:sz w:val="28"/>
          <w:szCs w:val="28"/>
        </w:rPr>
        <w:t>软面面的，它的尾巴很短，圆圆的像小绒球。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 iU=)lS#z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br/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[8~j=ltIJ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小兔子十分机灵，只要听到一点声音，它就支起耳朵，机警的像四周看。要是有人走进它，它就会飞快的跑走。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 ':!f;;@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br/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)X~ N;_E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兔子爱吃青草，它吃青草时，总是爬在地上，用三瓣嘴</w:t>
      </w:r>
      <w:proofErr w:type="gramStart"/>
      <w:r w:rsidRPr="000A30F9">
        <w:rPr>
          <w:rFonts w:ascii="楷体" w:eastAsia="楷体" w:hAnsi="楷体" w:cs="Arial"/>
          <w:color w:val="000000"/>
          <w:sz w:val="28"/>
          <w:szCs w:val="28"/>
        </w:rPr>
        <w:t>一</w:t>
      </w:r>
      <w:proofErr w:type="gramEnd"/>
      <w:r w:rsidRPr="000A30F9">
        <w:rPr>
          <w:rFonts w:ascii="楷体" w:eastAsia="楷体" w:hAnsi="楷体" w:cs="Arial"/>
          <w:color w:val="000000"/>
          <w:sz w:val="28"/>
          <w:szCs w:val="28"/>
        </w:rPr>
        <w:t>啃一啃的。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 ,=wF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br w:type="column"/>
        <w:t xml:space="preserve">AwS"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</w:p>
    <w:p w:rsidR="008E121E" w:rsidRDefault="000A30F9" w:rsidP="008E121E">
      <w:pPr>
        <w:spacing w:line="340" w:lineRule="exact"/>
        <w:rPr>
          <w:rFonts w:ascii="宋体" w:hAnsi="宋体" w:cs="宋体"/>
          <w:color w:val="000000"/>
          <w:sz w:val="28"/>
          <w:szCs w:val="28"/>
        </w:rPr>
      </w:pP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{=1,eKXI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1．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我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会填：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 'iGKoDw03;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wWJTf -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</w:p>
    <w:p w:rsidR="000A30F9" w:rsidRPr="000A30F9" w:rsidRDefault="000A30F9" w:rsidP="008E121E">
      <w:pPr>
        <w:spacing w:line="340" w:lineRule="exact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/>
          <w:color w:val="000000"/>
          <w:sz w:val="28"/>
          <w:szCs w:val="28"/>
        </w:rPr>
        <w:t>兔子的耳朵（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） ，眼睛是 （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），鼻子头有 （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），嘴巴是（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） 瓣的。它的（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）摸起来软绵绵的，它的 （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）很短，（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 xml:space="preserve"> ）像小绒球。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 n-9`3G#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br/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H$V*. ^/w? 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2．从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哪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里可以看出兔子很机灵，用 “　　　”画出来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 {V@:\$k Y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。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@1DUY sQr </w:t>
      </w:r>
      <w:r w:rsidRPr="000A30F9">
        <w:rPr>
          <w:rFonts w:ascii="楷体" w:eastAsia="楷体" w:hAnsi="楷体" w:cs="Arial" w:hint="eastAsia"/>
          <w:vanish/>
          <w:color w:val="000000"/>
          <w:sz w:val="28"/>
          <w:szCs w:val="28"/>
        </w:rPr>
        <w:t xml:space="preserve">   </w:t>
      </w:r>
    </w:p>
    <w:p w:rsidR="000A30F9" w:rsidRPr="000A30F9" w:rsidRDefault="000A30F9" w:rsidP="008E121E">
      <w:pPr>
        <w:spacing w:line="340" w:lineRule="exact"/>
        <w:rPr>
          <w:rFonts w:ascii="楷体" w:eastAsia="楷体" w:hAnsi="楷体" w:cs="Arial"/>
          <w:vanish/>
          <w:color w:val="000000"/>
          <w:sz w:val="28"/>
          <w:szCs w:val="28"/>
        </w:rPr>
      </w:pPr>
    </w:p>
    <w:p w:rsidR="000A30F9" w:rsidRPr="000A30F9" w:rsidRDefault="000A30F9" w:rsidP="008E121E">
      <w:pPr>
        <w:spacing w:line="340" w:lineRule="exact"/>
        <w:rPr>
          <w:rFonts w:ascii="楷体" w:eastAsia="楷体" w:hAnsi="楷体" w:cs="Arial"/>
          <w:vanish/>
          <w:color w:val="000000"/>
          <w:sz w:val="28"/>
          <w:szCs w:val="28"/>
        </w:rPr>
      </w:pPr>
    </w:p>
    <w:p w:rsidR="000A30F9" w:rsidRPr="000A30F9" w:rsidRDefault="000A30F9" w:rsidP="008E121E">
      <w:pPr>
        <w:spacing w:line="340" w:lineRule="exact"/>
        <w:rPr>
          <w:rFonts w:ascii="楷体" w:eastAsia="楷体" w:hAnsi="楷体" w:cs="Arial"/>
          <w:vanish/>
          <w:color w:val="000000"/>
          <w:sz w:val="28"/>
          <w:szCs w:val="28"/>
        </w:rPr>
      </w:pPr>
    </w:p>
    <w:p w:rsidR="000A30F9" w:rsidRPr="000A30F9" w:rsidRDefault="000A30F9" w:rsidP="008E121E">
      <w:pPr>
        <w:widowControl/>
        <w:spacing w:line="340" w:lineRule="exact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宋体" w:hint="eastAsia"/>
          <w:kern w:val="0"/>
          <w:sz w:val="28"/>
          <w:szCs w:val="28"/>
        </w:rPr>
        <w:t xml:space="preserve">  </w:t>
      </w:r>
      <w:r w:rsidR="008E121E">
        <w:rPr>
          <w:rFonts w:ascii="楷体" w:eastAsia="楷体" w:hAnsi="楷体" w:cs="宋体" w:hint="eastAsia"/>
          <w:kern w:val="0"/>
          <w:sz w:val="28"/>
          <w:szCs w:val="28"/>
        </w:rPr>
        <w:t xml:space="preserve">      </w:t>
      </w:r>
      <w:r w:rsidRPr="000A30F9">
        <w:rPr>
          <w:rFonts w:ascii="楷体" w:eastAsia="楷体" w:hAnsi="楷体" w:cs="宋体" w:hint="eastAsia"/>
          <w:kern w:val="0"/>
          <w:sz w:val="28"/>
          <w:szCs w:val="28"/>
        </w:rPr>
        <w:t xml:space="preserve">（二）       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砸衬衫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宋体" w:hint="eastAsia"/>
          <w:kern w:val="0"/>
          <w:sz w:val="28"/>
          <w:szCs w:val="28"/>
        </w:rPr>
        <w:t xml:space="preserve">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小胖放学以后，气冲冲地跑回家，进了院门跺脚，对父亲说：“我今天非常生气，大虾让我在同学面前丢脸，我现在特别希望他遇到倒霉的事情!” 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　父亲看了小胖一眼，从院角拎过一袋木炭，说：“来，咱们现在玩个痛快。你把挂在绳子上的那件衣服</w:t>
      </w:r>
      <w:proofErr w:type="gramStart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当做</w:t>
      </w:r>
      <w:proofErr w:type="gramEnd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‘大虾’，把袋里的木炭</w:t>
      </w:r>
      <w:proofErr w:type="gramStart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当做</w:t>
      </w:r>
      <w:proofErr w:type="gramEnd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想象中的倒霉事情，你用木炭去砸衬衫，每砸中一次就代表大虾倒霉一次，怎么样?” 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　小</w:t>
      </w:r>
      <w:proofErr w:type="gramStart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胖觉得</w:t>
      </w:r>
      <w:proofErr w:type="gramEnd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这个游戏很好玩，拿起木炭就往衬衫上砸。可是衬衫挂在比较远的绳子上，他把一袋木炭都扔完了，也没有几块砸在衬衫上。 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　父亲问小胖:“你现在觉得怎么样?”小胖说:“累死我了，但我很开心，因为我砸中了好几次!” 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　父亲见儿子并没有理解他的用意，于是又让他照镜子。小胖在镜子里看到自己浑身都是黑乎乎的，整张</w:t>
      </w:r>
      <w:proofErr w:type="gramStart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脸只有</w:t>
      </w:r>
      <w:proofErr w:type="gramEnd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牙齿是白的。 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　　 父亲语重心长地对小胖说：“你看，你希望别人碰到很倒霉的事情，结果倒霉事情也落到了你自己身上。孩子，咱们做人可千万不能这样啊！” 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　　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1．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请按课文内容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填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空</w:t>
      </w:r>
      <w:r w:rsidRPr="000A30F9">
        <w:rPr>
          <w:rFonts w:ascii="楷体" w:eastAsia="楷体" w:hAnsi="楷体" w:cs="Arial"/>
          <w:color w:val="000000"/>
          <w:sz w:val="28"/>
          <w:szCs w:val="28"/>
        </w:rPr>
        <w:t>：</w:t>
      </w:r>
      <w:r w:rsidRPr="000A30F9">
        <w:rPr>
          <w:rFonts w:ascii="楷体" w:eastAsia="楷体" w:hAnsi="楷体" w:cs="Arial"/>
          <w:vanish/>
          <w:color w:val="000000"/>
          <w:sz w:val="28"/>
          <w:szCs w:val="28"/>
        </w:rPr>
        <w:t xml:space="preserve"> 'iGKoDw03; </w:t>
      </w:r>
      <w:r w:rsidRPr="000A30F9">
        <w:rPr>
          <w:rFonts w:ascii="宋体" w:hAnsi="宋体" w:cs="宋体" w:hint="eastAsia"/>
          <w:color w:val="000000"/>
          <w:sz w:val="28"/>
          <w:szCs w:val="28"/>
        </w:rPr>
        <w:t> 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  （</w:t>
      </w:r>
      <w:r w:rsidR="008E121E">
        <w:rPr>
          <w:rFonts w:ascii="楷体" w:eastAsia="楷体" w:hAnsi="楷体" w:cs="Arial" w:hint="eastAsia"/>
          <w:color w:val="000000"/>
          <w:sz w:val="28"/>
          <w:szCs w:val="28"/>
        </w:rPr>
        <w:t xml:space="preserve">      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）地跑回家</w:t>
      </w:r>
      <w:r w:rsidR="008E121E">
        <w:rPr>
          <w:rFonts w:ascii="楷体" w:eastAsia="楷体" w:hAnsi="楷体" w:cs="Arial" w:hint="eastAsia"/>
          <w:color w:val="000000"/>
          <w:sz w:val="28"/>
          <w:szCs w:val="28"/>
        </w:rPr>
        <w:t xml:space="preserve">   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（</w:t>
      </w:r>
      <w:r w:rsidR="008E121E">
        <w:rPr>
          <w:rFonts w:ascii="楷体" w:eastAsia="楷体" w:hAnsi="楷体" w:cs="Arial" w:hint="eastAsia"/>
          <w:color w:val="000000"/>
          <w:sz w:val="28"/>
          <w:szCs w:val="28"/>
        </w:rPr>
        <w:t xml:space="preserve">    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  ）的事情</w:t>
      </w:r>
      <w:r w:rsidR="008E121E">
        <w:rPr>
          <w:rFonts w:ascii="楷体" w:eastAsia="楷体" w:hAnsi="楷体" w:cs="Arial" w:hint="eastAsia"/>
          <w:color w:val="000000"/>
          <w:sz w:val="28"/>
          <w:szCs w:val="28"/>
        </w:rPr>
        <w:t xml:space="preserve">  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（</w:t>
      </w:r>
      <w:r w:rsidR="008E121E">
        <w:rPr>
          <w:rFonts w:ascii="楷体" w:eastAsia="楷体" w:hAnsi="楷体" w:cs="Arial" w:hint="eastAsia"/>
          <w:color w:val="000000"/>
          <w:sz w:val="28"/>
          <w:szCs w:val="28"/>
        </w:rPr>
        <w:t xml:space="preserve">     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 ）地对小胖说 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  2．你认为</w:t>
      </w:r>
      <w:proofErr w:type="gramStart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小胖从爸爸</w:t>
      </w:r>
      <w:proofErr w:type="gramEnd"/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说的那句话中受到了教育，用“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  <w:u w:val="single"/>
        </w:rPr>
        <w:t xml:space="preserve">             </w:t>
      </w: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>”画出来。</w:t>
      </w:r>
    </w:p>
    <w:p w:rsidR="000A30F9" w:rsidRPr="000A30F9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</w:rPr>
        <w:t xml:space="preserve">    3．小胖听了爸爸的话以后会说些什么呢？想象着写下来吧！</w:t>
      </w:r>
    </w:p>
    <w:p w:rsidR="00560414" w:rsidRPr="008E121E" w:rsidRDefault="000A30F9" w:rsidP="008E121E">
      <w:pPr>
        <w:widowControl/>
        <w:spacing w:line="340" w:lineRule="exact"/>
        <w:ind w:firstLineChars="100" w:firstLine="280"/>
        <w:rPr>
          <w:rFonts w:ascii="楷体" w:eastAsia="楷体" w:hAnsi="楷体" w:cs="Arial"/>
          <w:color w:val="000000"/>
          <w:sz w:val="28"/>
          <w:szCs w:val="28"/>
          <w:u w:val="single"/>
        </w:rPr>
      </w:pPr>
      <w:r w:rsidRPr="000A30F9">
        <w:rPr>
          <w:rFonts w:ascii="楷体" w:eastAsia="楷体" w:hAnsi="楷体" w:cs="Arial" w:hint="eastAsia"/>
          <w:color w:val="000000"/>
          <w:sz w:val="28"/>
          <w:szCs w:val="28"/>
          <w:u w:val="single"/>
        </w:rPr>
        <w:t xml:space="preserve">                                                              </w:t>
      </w:r>
      <w:r w:rsidR="008E121E">
        <w:rPr>
          <w:rFonts w:ascii="楷体" w:eastAsia="楷体" w:hAnsi="楷体" w:cs="Arial" w:hint="eastAsia"/>
          <w:color w:val="000000"/>
          <w:sz w:val="28"/>
          <w:szCs w:val="28"/>
          <w:u w:val="single"/>
        </w:rPr>
        <w:t xml:space="preserve">                                </w:t>
      </w:r>
    </w:p>
    <w:sectPr w:rsidR="00560414" w:rsidRPr="008E121E" w:rsidSect="000158D7">
      <w:headerReference w:type="default" r:id="rId7"/>
      <w:footerReference w:type="default" r:id="rId8"/>
      <w:pgSz w:w="11906" w:h="16838"/>
      <w:pgMar w:top="720" w:right="720" w:bottom="720" w:left="720" w:header="227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770" w:rsidRDefault="002B7770" w:rsidP="0072177A">
      <w:r>
        <w:separator/>
      </w:r>
    </w:p>
  </w:endnote>
  <w:endnote w:type="continuationSeparator" w:id="0">
    <w:p w:rsidR="002B7770" w:rsidRDefault="002B7770" w:rsidP="0072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A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68" w:type="dxa"/>
      <w:tblInd w:w="-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0968"/>
    </w:tblGrid>
    <w:tr w:rsidR="000158D7" w:rsidTr="000158D7">
      <w:trPr>
        <w:trHeight w:val="420"/>
      </w:trPr>
      <w:tc>
        <w:tcPr>
          <w:tcW w:w="10968" w:type="dxa"/>
        </w:tcPr>
        <w:p w:rsidR="000158D7" w:rsidRDefault="000158D7" w:rsidP="000158D7">
          <w:pPr>
            <w:pStyle w:val="a4"/>
            <w:ind w:left="252"/>
            <w:rPr>
              <w:rFonts w:ascii="楷体" w:eastAsia="楷体" w:hAnsi="楷体"/>
              <w:sz w:val="28"/>
              <w:szCs w:val="28"/>
            </w:rPr>
          </w:pPr>
          <w:r w:rsidRPr="0072177A">
            <w:rPr>
              <w:rFonts w:ascii="楷体" w:eastAsia="楷体" w:hAnsi="楷体"/>
              <w:sz w:val="28"/>
              <w:szCs w:val="28"/>
            </w:rPr>
            <w:fldChar w:fldCharType="begin"/>
          </w:r>
          <w:r w:rsidRPr="0072177A">
            <w:rPr>
              <w:rFonts w:ascii="楷体" w:eastAsia="楷体" w:hAnsi="楷体"/>
              <w:sz w:val="28"/>
              <w:szCs w:val="28"/>
            </w:rPr>
            <w:instrText xml:space="preserve"> </w:instrText>
          </w:r>
          <w:r w:rsidRPr="0072177A">
            <w:rPr>
              <w:rFonts w:ascii="楷体" w:eastAsia="楷体" w:hAnsi="楷体" w:hint="eastAsia"/>
              <w:sz w:val="28"/>
              <w:szCs w:val="28"/>
            </w:rPr>
            <w:instrText>TIME \@ "yyyy年M月d日星期W"</w:instrText>
          </w:r>
          <w:r w:rsidRPr="0072177A">
            <w:rPr>
              <w:rFonts w:ascii="楷体" w:eastAsia="楷体" w:hAnsi="楷体"/>
              <w:sz w:val="28"/>
              <w:szCs w:val="28"/>
            </w:rPr>
            <w:instrText xml:space="preserve"> </w:instrText>
          </w:r>
          <w:r w:rsidRPr="0072177A">
            <w:rPr>
              <w:rFonts w:ascii="楷体" w:eastAsia="楷体" w:hAnsi="楷体"/>
              <w:sz w:val="28"/>
              <w:szCs w:val="28"/>
            </w:rPr>
            <w:fldChar w:fldCharType="separate"/>
          </w:r>
          <w:r w:rsidR="007D4327">
            <w:rPr>
              <w:rFonts w:ascii="楷体" w:eastAsia="楷体" w:hAnsi="楷体"/>
              <w:noProof/>
              <w:sz w:val="28"/>
              <w:szCs w:val="28"/>
            </w:rPr>
            <w:t>2011年8月10日星期三</w:t>
          </w:r>
          <w:r w:rsidRPr="0072177A">
            <w:rPr>
              <w:rFonts w:ascii="楷体" w:eastAsia="楷体" w:hAnsi="楷体"/>
              <w:sz w:val="28"/>
              <w:szCs w:val="28"/>
            </w:rPr>
            <w:fldChar w:fldCharType="end"/>
          </w:r>
          <w:r>
            <w:ptab w:relativeTo="margin" w:alignment="center" w:leader="none"/>
          </w:r>
          <w:r w:rsidRPr="0072177A">
            <w:rPr>
              <w:rFonts w:ascii="隶书" w:eastAsia="隶书" w:hint="eastAsia"/>
              <w:sz w:val="32"/>
              <w:szCs w:val="32"/>
            </w:rPr>
            <w:t>大成助教中心</w:t>
          </w:r>
          <w:r>
            <w:ptab w:relativeTo="margin" w:alignment="right" w:leader="none"/>
          </w:r>
          <w:r w:rsidRPr="0072177A">
            <w:rPr>
              <w:rFonts w:hint="eastAsia"/>
              <w:sz w:val="28"/>
              <w:szCs w:val="28"/>
            </w:rPr>
            <w:t>第</w:t>
          </w:r>
          <w:r w:rsidRPr="0072177A">
            <w:rPr>
              <w:b/>
              <w:sz w:val="28"/>
              <w:szCs w:val="28"/>
            </w:rPr>
            <w:fldChar w:fldCharType="begin"/>
          </w:r>
          <w:r w:rsidRPr="0072177A">
            <w:rPr>
              <w:b/>
              <w:sz w:val="28"/>
              <w:szCs w:val="28"/>
            </w:rPr>
            <w:instrText>PAGE  \* Arabic  \* MERGEFORMAT</w:instrText>
          </w:r>
          <w:r w:rsidRPr="0072177A">
            <w:rPr>
              <w:b/>
              <w:sz w:val="28"/>
              <w:szCs w:val="28"/>
            </w:rPr>
            <w:fldChar w:fldCharType="separate"/>
          </w:r>
          <w:r w:rsidR="007D4327" w:rsidRPr="007D4327">
            <w:rPr>
              <w:b/>
              <w:noProof/>
              <w:sz w:val="28"/>
              <w:szCs w:val="28"/>
              <w:lang w:val="zh-CN"/>
            </w:rPr>
            <w:t>1</w:t>
          </w:r>
          <w:r w:rsidRPr="0072177A">
            <w:rPr>
              <w:b/>
              <w:sz w:val="28"/>
              <w:szCs w:val="28"/>
            </w:rPr>
            <w:fldChar w:fldCharType="end"/>
          </w:r>
          <w:r w:rsidRPr="0072177A">
            <w:rPr>
              <w:rFonts w:hint="eastAsia"/>
              <w:b/>
              <w:sz w:val="28"/>
              <w:szCs w:val="28"/>
            </w:rPr>
            <w:t>页</w:t>
          </w:r>
          <w:r w:rsidRPr="0072177A">
            <w:rPr>
              <w:sz w:val="28"/>
              <w:szCs w:val="28"/>
              <w:lang w:val="zh-CN"/>
            </w:rPr>
            <w:t xml:space="preserve"> /</w:t>
          </w:r>
          <w:r w:rsidRPr="0072177A">
            <w:rPr>
              <w:rFonts w:hint="eastAsia"/>
              <w:sz w:val="28"/>
              <w:szCs w:val="28"/>
              <w:lang w:val="zh-CN"/>
            </w:rPr>
            <w:t>共</w:t>
          </w:r>
          <w:r w:rsidRPr="0072177A">
            <w:rPr>
              <w:sz w:val="28"/>
              <w:szCs w:val="28"/>
              <w:lang w:val="zh-CN"/>
            </w:rPr>
            <w:t xml:space="preserve"> </w:t>
          </w:r>
          <w:r w:rsidRPr="0072177A">
            <w:rPr>
              <w:b/>
              <w:sz w:val="28"/>
              <w:szCs w:val="28"/>
            </w:rPr>
            <w:fldChar w:fldCharType="begin"/>
          </w:r>
          <w:r w:rsidRPr="0072177A">
            <w:rPr>
              <w:b/>
              <w:sz w:val="28"/>
              <w:szCs w:val="28"/>
            </w:rPr>
            <w:instrText>NUMPAGES  \* Arabic  \* MERGEFORMAT</w:instrText>
          </w:r>
          <w:r w:rsidRPr="0072177A">
            <w:rPr>
              <w:b/>
              <w:sz w:val="28"/>
              <w:szCs w:val="28"/>
            </w:rPr>
            <w:fldChar w:fldCharType="separate"/>
          </w:r>
          <w:r w:rsidR="007D4327" w:rsidRPr="007D4327">
            <w:rPr>
              <w:b/>
              <w:noProof/>
              <w:sz w:val="28"/>
              <w:szCs w:val="28"/>
              <w:lang w:val="zh-CN"/>
            </w:rPr>
            <w:t>2</w:t>
          </w:r>
          <w:r w:rsidRPr="0072177A">
            <w:rPr>
              <w:b/>
              <w:sz w:val="28"/>
              <w:szCs w:val="28"/>
            </w:rPr>
            <w:fldChar w:fldCharType="end"/>
          </w:r>
          <w:r w:rsidRPr="0072177A">
            <w:rPr>
              <w:rFonts w:hint="eastAsia"/>
              <w:b/>
              <w:sz w:val="28"/>
              <w:szCs w:val="28"/>
            </w:rPr>
            <w:t>页</w:t>
          </w:r>
        </w:p>
      </w:tc>
    </w:tr>
  </w:tbl>
  <w:p w:rsidR="0072177A" w:rsidRDefault="0072177A" w:rsidP="000158D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770" w:rsidRDefault="002B7770" w:rsidP="0072177A">
      <w:r>
        <w:separator/>
      </w:r>
    </w:p>
  </w:footnote>
  <w:footnote w:type="continuationSeparator" w:id="0">
    <w:p w:rsidR="002B7770" w:rsidRDefault="002B7770" w:rsidP="007217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77A" w:rsidRDefault="0072177A" w:rsidP="0072177A">
    <w:pPr>
      <w:pStyle w:val="a3"/>
      <w:pBdr>
        <w:bottom w:val="single" w:sz="6" w:space="0" w:color="auto"/>
      </w:pBdr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7A2D381" wp14:editId="2C98BB54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350520"/>
              <wp:effectExtent l="0" t="0" r="0" b="0"/>
              <wp:wrapNone/>
              <wp:docPr id="475" name="文本框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5052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177A" w:rsidRPr="0072177A" w:rsidRDefault="0072177A" w:rsidP="0072177A">
                          <w:pPr>
                            <w:jc w:val="center"/>
                            <w:rPr>
                              <w:rFonts w:ascii="华文隶书" w:eastAsia="华文隶书"/>
                              <w:sz w:val="32"/>
                              <w:szCs w:val="32"/>
                            </w:rPr>
                          </w:pPr>
                          <w:r w:rsidRPr="0072177A">
                            <w:rPr>
                              <w:rFonts w:ascii="华文隶书" w:eastAsia="华文隶书" w:hint="eastAsia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72177A">
                            <w:rPr>
                              <w:rFonts w:ascii="华文隶书" w:eastAsia="华文隶书" w:hint="eastAsia"/>
                              <w:sz w:val="32"/>
                              <w:szCs w:val="32"/>
                            </w:rPr>
                            <w:instrText xml:space="preserve"> STYLEREF  "1" </w:instrText>
                          </w:r>
                          <w:r w:rsidRPr="0072177A">
                            <w:rPr>
                              <w:rFonts w:ascii="华文隶书" w:eastAsia="华文隶书" w:hint="eastAsia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7D4327">
                            <w:rPr>
                              <w:rFonts w:ascii="华文隶书" w:eastAsia="华文隶书" w:hint="eastAsia"/>
                              <w:noProof/>
                              <w:sz w:val="32"/>
                              <w:szCs w:val="32"/>
                            </w:rPr>
                            <w:t>一年级语文下册第七单元测试题</w:t>
                          </w:r>
                          <w:r w:rsidRPr="0072177A">
                            <w:rPr>
                              <w:rFonts w:ascii="华文隶书" w:eastAsia="华文隶书" w:hint="eastAsia"/>
                              <w:sz w:val="32"/>
                              <w:szCs w:val="32"/>
                              <w:lang w:val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75" o:spid="_x0000_s1026" type="#_x0000_t202" style="position:absolute;left:0;text-align:left;margin-left:0;margin-top:0;width:468pt;height:27.6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" o:allowincell="f" filled="f" stroked="f">
              <v:textbox inset=",0,,0">
                <w:txbxContent>
                  <w:p w:rsidR="0072177A" w:rsidRPr="0072177A" w:rsidRDefault="0072177A" w:rsidP="0072177A">
                    <w:pPr>
                      <w:jc w:val="center"/>
                      <w:rPr>
                        <w:rFonts w:ascii="华文隶书" w:eastAsia="华文隶书"/>
                        <w:sz w:val="32"/>
                        <w:szCs w:val="32"/>
                      </w:rPr>
                    </w:pPr>
                    <w:r w:rsidRPr="0072177A">
                      <w:rPr>
                        <w:rFonts w:ascii="华文隶书" w:eastAsia="华文隶书" w:hint="eastAsia"/>
                        <w:sz w:val="32"/>
                        <w:szCs w:val="32"/>
                      </w:rPr>
                      <w:fldChar w:fldCharType="begin"/>
                    </w:r>
                    <w:r w:rsidRPr="0072177A">
                      <w:rPr>
                        <w:rFonts w:ascii="华文隶书" w:eastAsia="华文隶书" w:hint="eastAsia"/>
                        <w:sz w:val="32"/>
                        <w:szCs w:val="32"/>
                      </w:rPr>
                      <w:instrText xml:space="preserve"> STYLEREF  "1" </w:instrText>
                    </w:r>
                    <w:r w:rsidRPr="0072177A">
                      <w:rPr>
                        <w:rFonts w:ascii="华文隶书" w:eastAsia="华文隶书" w:hint="eastAsia"/>
                        <w:sz w:val="32"/>
                        <w:szCs w:val="32"/>
                      </w:rPr>
                      <w:fldChar w:fldCharType="separate"/>
                    </w:r>
                    <w:r w:rsidR="007D4327">
                      <w:rPr>
                        <w:rFonts w:ascii="华文隶书" w:eastAsia="华文隶书" w:hint="eastAsia"/>
                        <w:noProof/>
                        <w:sz w:val="32"/>
                        <w:szCs w:val="32"/>
                      </w:rPr>
                      <w:t>一年级语文下册第七单元测试题</w:t>
                    </w:r>
                    <w:r w:rsidRPr="0072177A">
                      <w:rPr>
                        <w:rFonts w:ascii="华文隶书" w:eastAsia="华文隶书" w:hint="eastAsia"/>
                        <w:sz w:val="32"/>
                        <w:szCs w:val="32"/>
                        <w:lang w:val="zh-CN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F9"/>
    <w:rsid w:val="000158D7"/>
    <w:rsid w:val="00022781"/>
    <w:rsid w:val="000A30F9"/>
    <w:rsid w:val="002B7770"/>
    <w:rsid w:val="00560414"/>
    <w:rsid w:val="005977AA"/>
    <w:rsid w:val="0072177A"/>
    <w:rsid w:val="007D4327"/>
    <w:rsid w:val="008E121E"/>
    <w:rsid w:val="00AB21EC"/>
    <w:rsid w:val="00CE5914"/>
    <w:rsid w:val="00D0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0F9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8E12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177A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340" w:lineRule="exact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2177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2177A"/>
    <w:pPr>
      <w:widowControl/>
      <w:tabs>
        <w:tab w:val="center" w:pos="4153"/>
        <w:tab w:val="right" w:pos="8306"/>
      </w:tabs>
      <w:snapToGrid w:val="0"/>
      <w:spacing w:line="340" w:lineRule="exact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2177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2177A"/>
    <w:pPr>
      <w:widowControl/>
      <w:spacing w:line="340" w:lineRule="exact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2177A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E121E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0F9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8E12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177A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340" w:lineRule="exact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2177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2177A"/>
    <w:pPr>
      <w:widowControl/>
      <w:tabs>
        <w:tab w:val="center" w:pos="4153"/>
        <w:tab w:val="right" w:pos="8306"/>
      </w:tabs>
      <w:snapToGrid w:val="0"/>
      <w:spacing w:line="340" w:lineRule="exact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2177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2177A"/>
    <w:pPr>
      <w:widowControl/>
      <w:spacing w:line="340" w:lineRule="exact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2177A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E121E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df\AppData\Roaming\Microsoft\Templates\&#22823;&#25104;&#21161;&#25945;&#20013;&#24515;&#35797;&#21367;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大成助教中心试卷</Template>
  <TotalTime>18</TotalTime>
  <Pages>1</Pages>
  <Words>428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zdf</dc:creator>
  <cp:lastModifiedBy>zdf</cp:lastModifiedBy>
  <cp:revision>5</cp:revision>
  <cp:lastPrinted>2011-08-09T23:27:00Z</cp:lastPrinted>
  <dcterms:created xsi:type="dcterms:W3CDTF">2011-08-07T22:30:00Z</dcterms:created>
  <dcterms:modified xsi:type="dcterms:W3CDTF">2011-08-10T02:36:00Z</dcterms:modified>
</cp:coreProperties>
</file>